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0A0"/>
      </w:tblPr>
      <w:tblGrid>
        <w:gridCol w:w="9355"/>
      </w:tblGrid>
      <w:tr w:rsidR="00D60E03" w:rsidRPr="00071FD1" w:rsidTr="00A46B00"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</w:tcPr>
          <w:p w:rsidR="00D60E03" w:rsidRPr="00071FD1" w:rsidRDefault="00D60E03" w:rsidP="00A46B00">
            <w:pPr>
              <w:spacing w:after="0" w:line="240" w:lineRule="auto"/>
              <w:ind w:left="57" w:right="57"/>
              <w:jc w:val="right"/>
              <w:textAlignment w:val="baseline"/>
              <w:rPr>
                <w:rFonts w:ascii="Arial Narrow" w:hAnsi="Arial Narrow"/>
                <w:sz w:val="20"/>
                <w:szCs w:val="20"/>
                <w:lang w:eastAsia="ru-RU"/>
              </w:rPr>
            </w:pPr>
            <w:r w:rsidRPr="00071FD1">
              <w:rPr>
                <w:rFonts w:ascii="Arial Narrow" w:hAnsi="Arial Narrow"/>
                <w:bCs/>
                <w:sz w:val="20"/>
                <w:szCs w:val="20"/>
                <w:bdr w:val="none" w:sz="0" w:space="0" w:color="auto" w:frame="1"/>
                <w:lang w:eastAsia="ru-RU"/>
              </w:rPr>
              <w:br/>
              <w:t>ЗАТВЕРДЖЕНО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t> 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br/>
            </w:r>
            <w:r w:rsidRPr="00071FD1">
              <w:rPr>
                <w:rFonts w:ascii="Arial Narrow" w:hAnsi="Arial Narrow"/>
                <w:bCs/>
                <w:sz w:val="20"/>
                <w:szCs w:val="20"/>
                <w:bdr w:val="none" w:sz="0" w:space="0" w:color="auto" w:frame="1"/>
                <w:lang w:eastAsia="ru-RU"/>
              </w:rPr>
              <w:t>Наказ Міністерства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t> 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br/>
            </w:r>
            <w:r w:rsidRPr="00071FD1">
              <w:rPr>
                <w:rFonts w:ascii="Arial Narrow" w:hAnsi="Arial Narrow"/>
                <w:bCs/>
                <w:sz w:val="20"/>
                <w:szCs w:val="20"/>
                <w:bdr w:val="none" w:sz="0" w:space="0" w:color="auto" w:frame="1"/>
                <w:lang w:eastAsia="ru-RU"/>
              </w:rPr>
              <w:t>економічного розвитку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t> 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br/>
            </w:r>
            <w:r w:rsidRPr="00071FD1">
              <w:rPr>
                <w:rFonts w:ascii="Arial Narrow" w:hAnsi="Arial Narrow"/>
                <w:bCs/>
                <w:sz w:val="20"/>
                <w:szCs w:val="20"/>
                <w:bdr w:val="none" w:sz="0" w:space="0" w:color="auto" w:frame="1"/>
                <w:lang w:eastAsia="ru-RU"/>
              </w:rPr>
              <w:t>і торгівлі України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t> 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br/>
            </w:r>
            <w:r w:rsidRPr="00071FD1">
              <w:rPr>
                <w:rFonts w:ascii="Arial Narrow" w:hAnsi="Arial Narrow"/>
                <w:bCs/>
                <w:sz w:val="20"/>
                <w:szCs w:val="20"/>
                <w:bdr w:val="none" w:sz="0" w:space="0" w:color="auto" w:frame="1"/>
                <w:lang w:eastAsia="ru-RU"/>
              </w:rPr>
              <w:t>15.09.2014  № 1106</w:t>
            </w:r>
          </w:p>
        </w:tc>
      </w:tr>
    </w:tbl>
    <w:p w:rsidR="00D60E03" w:rsidRPr="00C06DA3" w:rsidRDefault="00D60E03" w:rsidP="009B514E">
      <w:pPr>
        <w:spacing w:after="0" w:line="240" w:lineRule="auto"/>
        <w:ind w:left="450" w:right="450"/>
        <w:jc w:val="center"/>
        <w:textAlignment w:val="baseline"/>
        <w:rPr>
          <w:rFonts w:ascii="Times New Roman" w:hAnsi="Times New Roman"/>
          <w:b/>
          <w:bCs/>
          <w:bdr w:val="none" w:sz="0" w:space="0" w:color="auto" w:frame="1"/>
          <w:lang w:eastAsia="ru-RU"/>
        </w:rPr>
      </w:pPr>
      <w:bookmarkStart w:id="0" w:name="n3"/>
      <w:bookmarkEnd w:id="0"/>
      <w:r w:rsidRPr="00071FD1">
        <w:rPr>
          <w:rFonts w:ascii="Arial Narrow" w:hAnsi="Arial Narrow"/>
          <w:b/>
          <w:bCs/>
          <w:sz w:val="24"/>
          <w:szCs w:val="24"/>
          <w:bdr w:val="none" w:sz="0" w:space="0" w:color="auto" w:frame="1"/>
          <w:lang w:eastAsia="ru-RU"/>
        </w:rPr>
        <w:t>ЗВІТ </w:t>
      </w:r>
      <w:r w:rsidRPr="00071FD1">
        <w:rPr>
          <w:rFonts w:ascii="Arial Narrow" w:hAnsi="Arial Narrow"/>
          <w:sz w:val="24"/>
          <w:szCs w:val="24"/>
          <w:lang w:eastAsia="ru-RU"/>
        </w:rPr>
        <w:br/>
      </w:r>
      <w:r w:rsidRPr="00071FD1">
        <w:rPr>
          <w:rFonts w:ascii="Arial Narrow" w:hAnsi="Arial Narrow"/>
          <w:b/>
          <w:bCs/>
          <w:sz w:val="24"/>
          <w:szCs w:val="24"/>
          <w:bdr w:val="none" w:sz="0" w:space="0" w:color="auto" w:frame="1"/>
          <w:lang w:eastAsia="ru-RU"/>
        </w:rPr>
        <w:t>про результати закупівель без проведення процедури закупівлі</w:t>
      </w:r>
      <w:r w:rsidRPr="00071FD1">
        <w:rPr>
          <w:rFonts w:ascii="Arial Narrow" w:hAnsi="Arial Narrow"/>
          <w:sz w:val="24"/>
          <w:szCs w:val="24"/>
          <w:lang w:eastAsia="ru-RU"/>
        </w:rPr>
        <w:t> </w:t>
      </w:r>
      <w:r w:rsidRPr="00071FD1">
        <w:rPr>
          <w:rFonts w:ascii="Arial Narrow" w:hAnsi="Arial Narrow"/>
          <w:sz w:val="24"/>
          <w:szCs w:val="24"/>
          <w:lang w:eastAsia="ru-RU"/>
        </w:rPr>
        <w:br/>
      </w:r>
      <w:r w:rsidRPr="00071FD1">
        <w:rPr>
          <w:rFonts w:ascii="Arial Narrow" w:hAnsi="Arial Narrow"/>
          <w:b/>
          <w:bCs/>
          <w:sz w:val="24"/>
          <w:szCs w:val="24"/>
          <w:bdr w:val="none" w:sz="0" w:space="0" w:color="auto" w:frame="1"/>
          <w:lang w:eastAsia="ru-RU"/>
        </w:rPr>
        <w:t>за __</w:t>
      </w:r>
      <w:r w:rsidRPr="008B1887">
        <w:rPr>
          <w:rFonts w:ascii="Arial Narrow" w:hAnsi="Arial Narrow"/>
          <w:b/>
          <w:bCs/>
          <w:sz w:val="24"/>
          <w:szCs w:val="24"/>
          <w:bdr w:val="none" w:sz="0" w:space="0" w:color="auto" w:frame="1"/>
          <w:lang w:val="uk-UA" w:eastAsia="ru-RU"/>
        </w:rPr>
        <w:t xml:space="preserve"> </w:t>
      </w:r>
      <w:r>
        <w:rPr>
          <w:rFonts w:ascii="Arial Narrow" w:hAnsi="Arial Narrow"/>
          <w:b/>
          <w:bCs/>
          <w:sz w:val="24"/>
          <w:szCs w:val="24"/>
          <w:bdr w:val="none" w:sz="0" w:space="0" w:color="auto" w:frame="1"/>
          <w:lang w:val="uk-UA" w:eastAsia="ru-RU"/>
        </w:rPr>
        <w:t xml:space="preserve">І І </w:t>
      </w:r>
      <w:r w:rsidRPr="00071FD1">
        <w:rPr>
          <w:rFonts w:ascii="Arial Narrow" w:hAnsi="Arial Narrow"/>
          <w:b/>
          <w:bCs/>
          <w:sz w:val="24"/>
          <w:szCs w:val="24"/>
          <w:bdr w:val="none" w:sz="0" w:space="0" w:color="auto" w:frame="1"/>
          <w:lang w:eastAsia="ru-RU"/>
        </w:rPr>
        <w:t xml:space="preserve">квартал </w:t>
      </w:r>
      <w:r>
        <w:rPr>
          <w:rFonts w:ascii="Arial Narrow" w:hAnsi="Arial Narrow"/>
          <w:b/>
          <w:bCs/>
          <w:sz w:val="24"/>
          <w:szCs w:val="24"/>
          <w:bdr w:val="none" w:sz="0" w:space="0" w:color="auto" w:frame="1"/>
          <w:lang w:val="uk-UA" w:eastAsia="ru-RU"/>
        </w:rPr>
        <w:t xml:space="preserve"> 2016</w:t>
      </w:r>
      <w:r w:rsidRPr="00071FD1">
        <w:rPr>
          <w:rFonts w:ascii="Arial Narrow" w:hAnsi="Arial Narrow"/>
          <w:b/>
          <w:bCs/>
          <w:sz w:val="24"/>
          <w:szCs w:val="24"/>
          <w:bdr w:val="none" w:sz="0" w:space="0" w:color="auto" w:frame="1"/>
          <w:lang w:eastAsia="ru-RU"/>
        </w:rPr>
        <w:t>___ року</w:t>
      </w:r>
      <w:r w:rsidRPr="00071FD1">
        <w:rPr>
          <w:rFonts w:ascii="Arial Narrow" w:hAnsi="Arial Narrow"/>
          <w:sz w:val="24"/>
          <w:szCs w:val="24"/>
          <w:lang w:eastAsia="ru-RU"/>
        </w:rPr>
        <w:t> </w:t>
      </w:r>
      <w:r w:rsidRPr="00071FD1">
        <w:rPr>
          <w:rFonts w:ascii="Arial Narrow" w:hAnsi="Arial Narrow"/>
          <w:sz w:val="24"/>
          <w:szCs w:val="24"/>
          <w:lang w:eastAsia="ru-RU"/>
        </w:rPr>
        <w:br/>
      </w:r>
      <w:r w:rsidRPr="008558C2">
        <w:rPr>
          <w:rFonts w:ascii="Arial Narrow" w:hAnsi="Arial Narrow"/>
          <w:b/>
          <w:sz w:val="24"/>
          <w:szCs w:val="24"/>
          <w:u w:val="single"/>
          <w:lang w:val="uk-UA" w:eastAsia="ru-RU"/>
        </w:rPr>
        <w:t>Житомирське облстоматмедоб</w:t>
      </w:r>
      <w:r w:rsidRPr="008558C2">
        <w:rPr>
          <w:rFonts w:ascii="Arial Narrow" w:hAnsi="Arial Narrow"/>
          <w:b/>
          <w:sz w:val="24"/>
          <w:szCs w:val="24"/>
          <w:u w:val="single"/>
          <w:lang w:eastAsia="ru-RU"/>
        </w:rPr>
        <w:t>’</w:t>
      </w:r>
      <w:r w:rsidRPr="008558C2">
        <w:rPr>
          <w:rFonts w:ascii="Arial Narrow" w:hAnsi="Arial Narrow"/>
          <w:b/>
          <w:sz w:val="24"/>
          <w:szCs w:val="24"/>
          <w:u w:val="single"/>
          <w:lang w:val="uk-UA" w:eastAsia="ru-RU"/>
        </w:rPr>
        <w:t>єднання Житомирської обласної ради 01991518</w:t>
      </w:r>
      <w:r w:rsidRPr="00071FD1">
        <w:rPr>
          <w:rFonts w:ascii="Arial Narrow" w:hAnsi="Arial Narrow"/>
          <w:lang w:eastAsia="ru-RU"/>
        </w:rPr>
        <w:t> </w:t>
      </w:r>
      <w:r w:rsidRPr="00071FD1">
        <w:rPr>
          <w:rFonts w:ascii="Arial Narrow" w:hAnsi="Arial Narrow"/>
          <w:lang w:eastAsia="ru-RU"/>
        </w:rPr>
        <w:br/>
      </w:r>
      <w:r w:rsidRPr="00C06DA3">
        <w:rPr>
          <w:rFonts w:ascii="Times New Roman" w:hAnsi="Times New Roman"/>
          <w:b/>
          <w:bCs/>
          <w:sz w:val="20"/>
          <w:szCs w:val="20"/>
          <w:bdr w:val="none" w:sz="0" w:space="0" w:color="auto" w:frame="1"/>
          <w:lang w:eastAsia="ru-RU"/>
        </w:rPr>
        <w:t>(найменування замовника, код за ЄДРПОУ)</w:t>
      </w:r>
    </w:p>
    <w:tbl>
      <w:tblPr>
        <w:tblpPr w:leftFromText="180" w:rightFromText="180" w:vertAnchor="text" w:horzAnchor="page" w:tblpXSpec="center" w:tblpY="294"/>
        <w:tblW w:w="5831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2096"/>
        <w:gridCol w:w="131"/>
        <w:gridCol w:w="1371"/>
        <w:gridCol w:w="139"/>
        <w:gridCol w:w="2288"/>
        <w:gridCol w:w="234"/>
        <w:gridCol w:w="1197"/>
        <w:gridCol w:w="370"/>
        <w:gridCol w:w="689"/>
        <w:gridCol w:w="28"/>
        <w:gridCol w:w="264"/>
        <w:gridCol w:w="1673"/>
        <w:gridCol w:w="364"/>
        <w:gridCol w:w="84"/>
      </w:tblGrid>
      <w:tr w:rsidR="00D60E03" w:rsidRPr="00A80272" w:rsidTr="00E23055">
        <w:trPr>
          <w:gridAfter w:val="2"/>
          <w:wAfter w:w="448" w:type="dxa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240" w:lineRule="auto"/>
              <w:jc w:val="center"/>
              <w:textAlignment w:val="baseline"/>
              <w:rPr>
                <w:rFonts w:ascii="Book Antiqua" w:hAnsi="Book Antiqua" w:cs="Arial"/>
                <w:b/>
                <w:i/>
                <w:sz w:val="18"/>
                <w:szCs w:val="18"/>
                <w:lang w:eastAsia="ru-RU"/>
              </w:rPr>
            </w:pPr>
            <w:r w:rsidRPr="00A80272">
              <w:rPr>
                <w:rFonts w:ascii="Book Antiqua" w:hAnsi="Book Antiqua" w:cs="Arial"/>
                <w:b/>
                <w:i/>
                <w:sz w:val="18"/>
                <w:szCs w:val="18"/>
                <w:bdr w:val="none" w:sz="0" w:space="0" w:color="auto" w:frame="1"/>
                <w:lang w:eastAsia="ru-RU"/>
              </w:rPr>
              <w:t>Назва та код предмета закупівлі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240" w:lineRule="auto"/>
              <w:jc w:val="center"/>
              <w:textAlignment w:val="baseline"/>
              <w:rPr>
                <w:rFonts w:ascii="Book Antiqua" w:hAnsi="Book Antiqua" w:cs="Arial"/>
                <w:i/>
                <w:sz w:val="18"/>
                <w:szCs w:val="18"/>
                <w:lang w:eastAsia="ru-RU"/>
              </w:rPr>
            </w:pPr>
            <w:r w:rsidRPr="00A80272">
              <w:rPr>
                <w:rFonts w:ascii="Book Antiqua" w:hAnsi="Book Antiqua" w:cs="Arial"/>
                <w:i/>
                <w:sz w:val="18"/>
                <w:szCs w:val="18"/>
                <w:bdr w:val="none" w:sz="0" w:space="0" w:color="auto" w:frame="1"/>
                <w:lang w:eastAsia="ru-RU"/>
              </w:rPr>
              <w:t>Кількість товару або обсяг виконання робіт чи надання послуг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240" w:lineRule="auto"/>
              <w:jc w:val="center"/>
              <w:textAlignment w:val="baseline"/>
              <w:rPr>
                <w:rFonts w:ascii="Book Antiqua" w:hAnsi="Book Antiqua" w:cs="Arial"/>
                <w:i/>
                <w:sz w:val="18"/>
                <w:szCs w:val="18"/>
                <w:lang w:eastAsia="ru-RU"/>
              </w:rPr>
            </w:pPr>
            <w:r w:rsidRPr="00A80272">
              <w:rPr>
                <w:rFonts w:ascii="Book Antiqua" w:hAnsi="Book Antiqua" w:cs="Arial"/>
                <w:i/>
                <w:sz w:val="18"/>
                <w:szCs w:val="18"/>
                <w:bdr w:val="none" w:sz="0" w:space="0" w:color="auto" w:frame="1"/>
                <w:lang w:eastAsia="ru-RU"/>
              </w:rPr>
              <w:t>Найменування/П.І.Б. особи, з якою укладено договір, та ідентифікаційний номер/код особи, з якою укладено договір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240" w:lineRule="auto"/>
              <w:jc w:val="center"/>
              <w:textAlignment w:val="baseline"/>
              <w:rPr>
                <w:rFonts w:ascii="Book Antiqua" w:hAnsi="Book Antiqua" w:cs="Arial"/>
                <w:i/>
                <w:sz w:val="18"/>
                <w:szCs w:val="18"/>
                <w:lang w:eastAsia="ru-RU"/>
              </w:rPr>
            </w:pPr>
            <w:r w:rsidRPr="00A80272">
              <w:rPr>
                <w:rFonts w:ascii="Book Antiqua" w:hAnsi="Book Antiqua" w:cs="Arial"/>
                <w:i/>
                <w:sz w:val="18"/>
                <w:szCs w:val="18"/>
                <w:bdr w:val="none" w:sz="0" w:space="0" w:color="auto" w:frame="1"/>
                <w:lang w:eastAsia="ru-RU"/>
              </w:rPr>
              <w:t>Дата та номер договору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240" w:lineRule="auto"/>
              <w:jc w:val="center"/>
              <w:textAlignment w:val="baseline"/>
              <w:rPr>
                <w:rFonts w:ascii="Book Antiqua" w:hAnsi="Book Antiqua" w:cs="Arial"/>
                <w:i/>
                <w:sz w:val="18"/>
                <w:szCs w:val="18"/>
                <w:lang w:eastAsia="ru-RU"/>
              </w:rPr>
            </w:pPr>
            <w:r w:rsidRPr="00A80272">
              <w:rPr>
                <w:rFonts w:ascii="Book Antiqua" w:hAnsi="Book Antiqua" w:cs="Arial"/>
                <w:i/>
                <w:sz w:val="18"/>
                <w:szCs w:val="18"/>
                <w:bdr w:val="none" w:sz="0" w:space="0" w:color="auto" w:frame="1"/>
                <w:lang w:eastAsia="ru-RU"/>
              </w:rPr>
              <w:t>Ціна договору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60E03" w:rsidRPr="00A80272" w:rsidRDefault="00D60E03" w:rsidP="00A46B00">
            <w:pPr>
              <w:spacing w:after="0" w:line="240" w:lineRule="auto"/>
              <w:jc w:val="center"/>
              <w:textAlignment w:val="baseline"/>
              <w:rPr>
                <w:rFonts w:ascii="Book Antiqua" w:hAnsi="Book Antiqua" w:cs="Arial"/>
                <w:i/>
                <w:sz w:val="18"/>
                <w:szCs w:val="18"/>
                <w:lang w:eastAsia="ru-RU"/>
              </w:rPr>
            </w:pPr>
            <w:r w:rsidRPr="00A80272">
              <w:rPr>
                <w:rFonts w:ascii="Book Antiqua" w:hAnsi="Book Antiqua" w:cs="Arial"/>
                <w:i/>
                <w:sz w:val="18"/>
                <w:szCs w:val="18"/>
                <w:bdr w:val="none" w:sz="0" w:space="0" w:color="auto" w:frame="1"/>
                <w:lang w:eastAsia="ru-RU"/>
              </w:rPr>
              <w:t>Примітка</w:t>
            </w:r>
          </w:p>
        </w:tc>
      </w:tr>
      <w:tr w:rsidR="00D60E03" w:rsidRPr="00A80272" w:rsidTr="00E23055">
        <w:trPr>
          <w:gridAfter w:val="2"/>
          <w:wAfter w:w="448" w:type="dxa"/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lang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lang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lang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lang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lang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lang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eastAsia="ru-RU"/>
              </w:rPr>
              <w:t>6</w:t>
            </w:r>
          </w:p>
        </w:tc>
      </w:tr>
      <w:tr w:rsidR="00D60E03" w:rsidRPr="00A80272" w:rsidTr="00E23055">
        <w:trPr>
          <w:gridAfter w:val="2"/>
          <w:wAfter w:w="448" w:type="dxa"/>
          <w:trHeight w:val="373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i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i/>
                <w:sz w:val="18"/>
                <w:szCs w:val="18"/>
                <w:bdr w:val="none" w:sz="0" w:space="0" w:color="auto" w:frame="1"/>
                <w:lang w:val="uk-UA" w:eastAsia="ru-RU"/>
              </w:rPr>
              <w:t>КВІТЕНЬ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A46B0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354260">
        <w:trPr>
          <w:gridAfter w:val="2"/>
          <w:wAfter w:w="448" w:type="dxa"/>
          <w:trHeight w:val="78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50421000-2 послуги з ремонту і ТО медичного обладнання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Логінов О.І. 2444315639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№69 від 05.04.2016р.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jc w:val="center"/>
              <w:rPr>
                <w:rFonts w:ascii="Book Antiqua" w:hAnsi="Book Antiqua" w:cs="Arial"/>
                <w:sz w:val="18"/>
                <w:szCs w:val="18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lang w:val="uk-UA" w:eastAsia="ru-RU"/>
              </w:rPr>
              <w:t>820,00</w:t>
            </w:r>
          </w:p>
          <w:p w:rsidR="00D60E03" w:rsidRPr="00A80272" w:rsidRDefault="00D60E03" w:rsidP="00C41085">
            <w:pPr>
              <w:jc w:val="center"/>
              <w:rPr>
                <w:rFonts w:ascii="Book Antiqua" w:hAnsi="Book Antiqua" w:cs="Arial"/>
                <w:sz w:val="18"/>
                <w:szCs w:val="18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lang w:val="uk-UA" w:eastAsia="ru-RU"/>
              </w:rPr>
              <w:t>Без ПДВ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То мед.обладнання</w:t>
            </w:r>
          </w:p>
        </w:tc>
      </w:tr>
      <w:tr w:rsidR="00D60E03" w:rsidRPr="00A80272" w:rsidTr="00E23055">
        <w:trPr>
          <w:gridAfter w:val="2"/>
          <w:wAfter w:w="448" w:type="dxa"/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85111820-4послуги з проведення бактеріологічних досліджень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ДУ «Житомирський ОЛЦ ДСЕСУ» 38499986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№РО0-0267 від 05.04.2016р.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165,89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Бакконтроль(МАФАМ,кишкова паличка,патогенні ентеробактерій_</w:t>
            </w:r>
          </w:p>
        </w:tc>
      </w:tr>
      <w:tr w:rsidR="00D60E03" w:rsidRPr="00A80272" w:rsidTr="00E23055">
        <w:trPr>
          <w:gridAfter w:val="2"/>
          <w:wAfter w:w="448" w:type="dxa"/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80511000-9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послуги з навчання персоналу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Саух О.В.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2350715216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№12 від 05.04.2016р.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420,00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Навчання працівників із пожежно-тех. мінімуму</w:t>
            </w:r>
          </w:p>
        </w:tc>
      </w:tr>
      <w:tr w:rsidR="00D60E03" w:rsidRPr="00A80272" w:rsidTr="00E23055">
        <w:trPr>
          <w:gridAfter w:val="2"/>
          <w:wAfter w:w="448" w:type="dxa"/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Дорошенко С.Г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2351416604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№17 від 05.04.2016р.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</w:pPr>
          </w:p>
        </w:tc>
      </w:tr>
      <w:tr w:rsidR="00D60E03" w:rsidRPr="00A80272" w:rsidTr="00E23055">
        <w:trPr>
          <w:gridAfter w:val="2"/>
          <w:wAfter w:w="448" w:type="dxa"/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30192000-1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Офісне приладдя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.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507,40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Зажим №51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Зажим №19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 xml:space="preserve"> Біндери №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  <w:t>32,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7011 Краска штемпел 29 мл с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10113И Ручка Bolide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45231 О Клей каранд </w:t>
            </w:r>
            <w:smartTag w:uri="urn:schemas-microsoft-com:office:smarttags" w:element="metricconverter">
              <w:smartTagPr>
                <w:attr w:name="ProductID" w:val="25 г"/>
              </w:smartTagPr>
              <w:r w:rsidRPr="00A80272">
                <w:rPr>
                  <w:rFonts w:ascii="Book Antiqua" w:hAnsi="Book Antiqua" w:cs="Arial"/>
                  <w:color w:val="262626"/>
                  <w:sz w:val="18"/>
                  <w:szCs w:val="18"/>
                  <w:shd w:val="clear" w:color="auto" w:fill="F5F5F5"/>
                </w:rPr>
                <w:t>25 г</w:t>
              </w:r>
            </w:smartTag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</w:p>
        </w:tc>
      </w:tr>
      <w:tr w:rsidR="00D60E03" w:rsidRPr="00A80272" w:rsidTr="00E23055">
        <w:trPr>
          <w:gridAfter w:val="2"/>
          <w:wAfter w:w="448" w:type="dxa"/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22830000-7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Зошити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117,00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КК #48Л офс А4Бум Д</w:t>
            </w:r>
          </w:p>
        </w:tc>
      </w:tr>
      <w:tr w:rsidR="00D60E03" w:rsidRPr="00A80272" w:rsidTr="00354260">
        <w:trPr>
          <w:gridAfter w:val="2"/>
          <w:wAfter w:w="448" w:type="dxa"/>
          <w:trHeight w:val="1167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9397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30199000-0 </w:t>
            </w:r>
            <w:r w:rsidRPr="00A80272">
              <w:rPr>
                <w:rFonts w:ascii="Book Antiqua" w:hAnsi="Book Antiqua" w:cs="Arial"/>
                <w:sz w:val="18"/>
                <w:szCs w:val="18"/>
                <w:lang w:val="uk-UA"/>
              </w:rPr>
              <w:t xml:space="preserve"> Паперове канцелярське приладдя та інші паперові вироби канцелярське приладдя та інші паперові вироби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49,99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Папка д/паперіва плотна</w:t>
            </w:r>
          </w:p>
        </w:tc>
      </w:tr>
      <w:tr w:rsidR="00D60E03" w:rsidRPr="00A80272" w:rsidTr="00E23055">
        <w:trPr>
          <w:gridAfter w:val="2"/>
          <w:wAfter w:w="448" w:type="dxa"/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30192700-8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Канцелярські товари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338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240,02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Файл прозоро А-4 40 мк100 А, Стриж куж/масл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Maxriter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c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,4523 Ножници </w:t>
            </w:r>
            <w:smartTag w:uri="urn:schemas-microsoft-com:office:smarttags" w:element="metricconverter">
              <w:smartTagPr>
                <w:attr w:name="ProductID" w:val="175 см"/>
              </w:smartTagPr>
              <w:r w:rsidRPr="00A80272">
                <w:rPr>
                  <w:rFonts w:ascii="Book Antiqua" w:hAnsi="Book Antiqua" w:cs="Arial"/>
                  <w:color w:val="262626"/>
                  <w:sz w:val="18"/>
                  <w:szCs w:val="18"/>
                  <w:shd w:val="clear" w:color="auto" w:fill="F5F5F5"/>
                  <w:lang w:val="uk-UA"/>
                </w:rPr>
                <w:t>175 см</w:t>
              </w:r>
            </w:smartTag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оф ВМ,10601 Стержень </w:t>
            </w:r>
            <w:smartTag w:uri="urn:schemas-microsoft-com:office:smarttags" w:element="metricconverter">
              <w:smartTagPr>
                <w:attr w:name="ProductID" w:val="107 мм"/>
              </w:smartTagPr>
              <w:r w:rsidRPr="00A80272">
                <w:rPr>
                  <w:rFonts w:ascii="Book Antiqua" w:hAnsi="Book Antiqua" w:cs="Arial"/>
                  <w:color w:val="262626"/>
                  <w:sz w:val="18"/>
                  <w:szCs w:val="18"/>
                  <w:shd w:val="clear" w:color="auto" w:fill="F5F5F5"/>
                  <w:lang w:val="uk-UA"/>
                </w:rPr>
                <w:t>107 мм</w:t>
              </w:r>
            </w:smartTag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u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, Линейки, Клеюча стр48х50 м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SH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30192160-0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Коректори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99,80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Коректори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30192121-5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Кулькові ручки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231,84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Ручка кульк масл LOGAN cu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22816100-4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Блокноти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51,51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Блокнот А6 </w:t>
            </w:r>
            <w:smartTag w:uri="urn:schemas-microsoft-com:office:smarttags" w:element="metricconverter">
              <w:smartTagPr>
                <w:attr w:name="ProductID" w:val="40 л"/>
              </w:smartTagPr>
              <w:r w:rsidRPr="00A80272">
                <w:rPr>
                  <w:rFonts w:ascii="Book Antiqua" w:hAnsi="Book Antiqua" w:cs="Arial"/>
                  <w:color w:val="262626"/>
                  <w:sz w:val="18"/>
                  <w:szCs w:val="18"/>
                  <w:shd w:val="clear" w:color="auto" w:fill="F5F5F5"/>
                </w:rPr>
                <w:t>40 л</w:t>
              </w:r>
            </w:smartTag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,СПИР СБОК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30192133-2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Точила для олівців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36,00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Чинка КИМ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30197630-1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Папір для друку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44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2694,00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Папір 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22816000-3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Папір для нотаток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67,50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4311 SK Папір 85х85 не клея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30192130-1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Олівці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36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110,68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8508 Карандаш графит НВ</w:t>
            </w:r>
          </w:p>
        </w:tc>
      </w:tr>
      <w:tr w:rsidR="00D60E03" w:rsidRPr="00A80272" w:rsidTr="00E23055">
        <w:trPr>
          <w:trHeight w:val="49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Огородник В.Л.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2041902816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№18 від 05.04.2016р.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Стоматологічні ручні інструменти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8528,00 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Наконечники</w:t>
            </w:r>
          </w:p>
        </w:tc>
      </w:tr>
      <w:tr w:rsidR="00D60E03" w:rsidRPr="00A80272" w:rsidTr="00E23055">
        <w:trPr>
          <w:trHeight w:val="51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ПЖОРУФ«Реабілітція інвалідів»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33309613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 РМТ/2016/59 від 05.04.2016р.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015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50421200-4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Послуги з ремонту і технічного обслуговування  рентгенологічного обладнання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2103,00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Поточний ремонт і обслуговування рентген апарату 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Ракович О.О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2900115928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№21 від 05.04.2016р.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33141420-0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Хірургічні рукавички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13469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1184,97</w:t>
            </w:r>
          </w:p>
          <w:p w:rsidR="00D60E03" w:rsidRPr="00A80272" w:rsidRDefault="00D60E03" w:rsidP="0013469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Рукавиці (сімперкаре латекс припудр 100шт)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Огородник В.Л.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2041902816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 21/1 від 05.04.2016р.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33141000-0 Медичні матеріали нехімічні та гематологічні одноразового застосування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 пак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460,00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Маски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33124131-2 Індикаторні смужки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1шт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204,00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Індикатор Мед ИС-180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31515000-9 Лампи ультрафіолетового світла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1шт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390,00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Лампа бактерицидна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Муж М.Й.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2168724636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№54 від05.04.2016 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33631600-8 антисептичні та дез.засоби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11шт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2500,00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АХД,Бланідас,Соліклор грпнули,Саліклор табл.,Саникон 1л)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ТОВ«МЕДЛІДЕР24»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38703215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 23/03-1  від 05.04.2016 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3312431-2 Індикаторні смужки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10шт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614,40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Імунохроматографічний одноступ. Тест д/визнач. Антитіл до ВІЛ1/2 тест-картки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СПД Лесько В.В.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2909407298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 дг-606 від 06.04.2016р.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30213000-5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Персональні комп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en-US"/>
              </w:rPr>
              <w:t>’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ютери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18000,00</w:t>
            </w:r>
          </w:p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Системний блок на базі процесора Intel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48100000-9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Пакети галузевого програмного забезпечення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5984,00</w:t>
            </w:r>
          </w:p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Операційна система ОЕМ Windows10 Професійна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30231320-6 Монітори з сенсорним екраном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3000,00</w:t>
            </w:r>
          </w:p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Монітор Samsung 21,5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30237460-1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 Комп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en-US"/>
              </w:rPr>
              <w:t>’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ютерні клавіатури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350,00</w:t>
            </w:r>
          </w:p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Клавіатура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30237410-6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Комп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en-US"/>
              </w:rPr>
              <w:t>’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ютерні миші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450,00</w:t>
            </w:r>
          </w:p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Бездротова миша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32342400-6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Акустичні пристрої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400,00</w:t>
            </w:r>
          </w:p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Акустична система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31154000-0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Джерела безперебійного живлення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1541,00</w:t>
            </w:r>
          </w:p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Пристрій безперебійного живлення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30232110-8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Лазерні принтери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5000,00</w:t>
            </w:r>
          </w:p>
          <w:p w:rsidR="00D60E03" w:rsidRPr="00A80272" w:rsidRDefault="00D60E03" w:rsidP="0048604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Мультифункційний пристрій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 Куровський О.М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2581009358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№11 від 04.04.2016р.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24213000-0 Гашане вапно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136,00</w:t>
            </w:r>
          </w:p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Вапно 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A80272">
                <w:rPr>
                  <w:rFonts w:ascii="Book Antiqua" w:hAnsi="Book Antiqua" w:cs="Arial"/>
                  <w:color w:val="262626"/>
                  <w:sz w:val="18"/>
                  <w:szCs w:val="18"/>
                  <w:shd w:val="clear" w:color="auto" w:fill="F5F5F5"/>
                </w:rPr>
                <w:t>3 кг</w:t>
              </w:r>
            </w:smartTag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44192200-4 Цвяхи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2уп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192,00</w:t>
            </w:r>
          </w:p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Жидкі гвозді 280 мл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,цЦвяхи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44812100-6 Емалі та злазурі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140,00</w:t>
            </w:r>
          </w:p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Емаль ПФ-115М2,8 кг Червоно-коричневі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44832200-3 Роздріджувачі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30,00</w:t>
            </w:r>
          </w:p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Роздріджувач </w:t>
            </w:r>
            <w:smartTag w:uri="urn:schemas-microsoft-com:office:smarttags" w:element="metricconverter">
              <w:smartTagPr>
                <w:attr w:name="ProductID" w:val="0,61 кг"/>
              </w:smartTagPr>
              <w:r w:rsidRPr="00A80272">
                <w:rPr>
                  <w:rFonts w:ascii="Book Antiqua" w:hAnsi="Book Antiqua" w:cs="Arial"/>
                  <w:color w:val="262626"/>
                  <w:sz w:val="18"/>
                  <w:szCs w:val="18"/>
                  <w:shd w:val="clear" w:color="auto" w:fill="F5F5F5"/>
                </w:rPr>
                <w:t>0,61 кг</w:t>
              </w:r>
            </w:smartTag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(0,8л)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44812100-6 Емалі та злазурі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 банка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138,00</w:t>
            </w:r>
          </w:p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Емаль ПФ-115 </w:t>
            </w:r>
            <w:smartTag w:uri="urn:schemas-microsoft-com:office:smarttags" w:element="metricconverter">
              <w:smartTagPr>
                <w:attr w:name="ProductID" w:val="0,7 кг"/>
              </w:smartTagPr>
              <w:r w:rsidRPr="00A80272">
                <w:rPr>
                  <w:rFonts w:ascii="Book Antiqua" w:hAnsi="Book Antiqua" w:cs="Arial"/>
                  <w:color w:val="262626"/>
                  <w:sz w:val="18"/>
                  <w:szCs w:val="18"/>
                  <w:shd w:val="clear" w:color="auto" w:fill="F5F5F5"/>
                </w:rPr>
                <w:t>0,7 кг</w:t>
              </w:r>
            </w:smartTag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сріюляста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39224000-8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Мітли,щітки та інше господарське приладдя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17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443,00</w:t>
            </w:r>
          </w:p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Максловиця Міні 50х150мм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Кість флейц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Пензель англ. 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Віник сорго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44512000-2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Ручні інструменти різні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11,00</w:t>
            </w:r>
          </w:p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Шпатель нерж. 60мм</w:t>
            </w:r>
          </w:p>
        </w:tc>
      </w:tr>
      <w:tr w:rsidR="00D60E03" w:rsidRPr="00A80272" w:rsidTr="00E23055">
        <w:trPr>
          <w:trHeight w:val="357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44812100-6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Емалі та глазурі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250,00</w:t>
            </w:r>
          </w:p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В/е ДЮФА MGF Еко фасад 7 кг44812100-6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31681000-3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Супутні товари до електричного обладнання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80,00</w:t>
            </w:r>
          </w:p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Лєска для тримера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A80272">
                <w:rPr>
                  <w:rFonts w:ascii="Book Antiqua" w:hAnsi="Book Antiqua" w:cs="Arial"/>
                  <w:color w:val="262626"/>
                  <w:sz w:val="18"/>
                  <w:szCs w:val="18"/>
                  <w:shd w:val="clear" w:color="auto" w:fill="F5F5F5"/>
                </w:rPr>
                <w:t>15 м</w:t>
              </w:r>
            </w:smartTag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31224100-3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Вилки та розетки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135,00</w:t>
            </w:r>
          </w:p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Ел. Вилка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Розетка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31612200-1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Стартери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26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156,00</w:t>
            </w:r>
          </w:p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Стартер (S2)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31224000-2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  <w:lang w:val="uk-UA"/>
              </w:rPr>
              <w:t>З</w:t>
            </w:r>
            <w:r w:rsidRPr="00A80272">
              <w:rPr>
                <w:rFonts w:ascii="Book Antiqua" w:hAnsi="Book Antiqua" w:cs="Arial"/>
                <w:sz w:val="18"/>
                <w:szCs w:val="18"/>
                <w:lang w:val="en-US"/>
              </w:rPr>
              <w:t>’</w:t>
            </w:r>
            <w:r w:rsidRPr="00A80272">
              <w:rPr>
                <w:rFonts w:ascii="Book Antiqua" w:hAnsi="Book Antiqua" w:cs="Arial"/>
                <w:sz w:val="18"/>
                <w:szCs w:val="18"/>
                <w:lang w:val="uk-UA"/>
              </w:rPr>
              <w:t>єднувачі та контактні елементи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12,00</w:t>
            </w:r>
          </w:p>
          <w:p w:rsidR="00D60E03" w:rsidRPr="00A80272" w:rsidRDefault="00D60E03" w:rsidP="00C24D7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Ел. перехолднік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Огородник В.Л.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2041902816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 25 ВІД 06.04.2016р.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24952100-3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Стоматологічний віск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1482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Віск базисний </w:t>
            </w:r>
            <w:smartTag w:uri="urn:schemas-microsoft-com:office:smarttags" w:element="metricconverter">
              <w:smartTagPr>
                <w:attr w:name="ProductID" w:val="5000 г"/>
              </w:smartTagPr>
              <w:r w:rsidRPr="00A80272">
                <w:rPr>
                  <w:rFonts w:ascii="Book Antiqua" w:hAnsi="Book Antiqua" w:cs="Arial"/>
                  <w:color w:val="262626"/>
                  <w:sz w:val="18"/>
                  <w:szCs w:val="18"/>
                  <w:shd w:val="clear" w:color="auto" w:fill="F5F5F5"/>
                </w:rPr>
                <w:t>5000 г</w:t>
              </w:r>
            </w:smartTag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Віск бюгельний 100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гр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Стоматологічні матеріали 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67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17427,00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ВІТА ВМК Мастер, Гільзи , гіпс, Дріт ортод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d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=1.05 м, ЗетаПлюс Л, Пензлик Колінскі №1,№6, Пластмаса безбарвна, Порошок полірув 2кг, Синма- М, Фторакс, СХ-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Plus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 Упін, Артикуляційна фарба синя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33138100-7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Зубні протези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 пак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2727,00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Гарн зуб Естедент в туб верх+низ 20 гарн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14620000-3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Сплави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360,00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Сплав нержавеющий 1кг</w:t>
            </w:r>
          </w:p>
        </w:tc>
      </w:tr>
      <w:tr w:rsidR="00D60E03" w:rsidRPr="00A80272" w:rsidTr="00E23055">
        <w:trPr>
          <w:trHeight w:val="716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33131112-5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Стоматологічні щітки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39,00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Щітка шліф 4-х ряд.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24952100-3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Стоматологічний віск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52,00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Віск Лавакс </w:t>
            </w:r>
            <w:smartTag w:uri="urn:schemas-microsoft-com:office:smarttags" w:element="metricconverter">
              <w:smartTagPr>
                <w:attr w:name="ProductID" w:val="20 г"/>
              </w:smartTagPr>
              <w:r w:rsidRPr="00A80272">
                <w:rPr>
                  <w:rFonts w:ascii="Book Antiqua" w:hAnsi="Book Antiqua" w:cs="Arial"/>
                  <w:color w:val="262626"/>
                  <w:sz w:val="18"/>
                  <w:szCs w:val="18"/>
                  <w:shd w:val="clear" w:color="auto" w:fill="F5F5F5"/>
                </w:rPr>
                <w:t>20 г</w:t>
              </w:r>
            </w:smartTag>
          </w:p>
        </w:tc>
      </w:tr>
      <w:tr w:rsidR="00D60E03" w:rsidRPr="00A80272" w:rsidTr="00BF5E94">
        <w:trPr>
          <w:trHeight w:val="536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33124131-2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Індикаторні смужки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204,00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Індикатор Мед ИС-180 №1000</w:t>
            </w:r>
          </w:p>
        </w:tc>
      </w:tr>
      <w:tr w:rsidR="00D60E03" w:rsidRPr="00A80272" w:rsidTr="00E23055">
        <w:trPr>
          <w:trHeight w:val="896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Ракович О.О.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2900115928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№24 від 06.04.2016р.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матеріали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1шт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A1298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473,00</w:t>
            </w:r>
          </w:p>
          <w:p w:rsidR="00D60E03" w:rsidRPr="00A80272" w:rsidRDefault="00D60E03" w:rsidP="004A1298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4A1298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Припой ПСрМЦ 37(Аg=38%)40кг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33631600-8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Антисептичні та дезінфекційні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C190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A1298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912,00</w:t>
            </w:r>
          </w:p>
          <w:p w:rsidR="00D60E03" w:rsidRPr="00A80272" w:rsidRDefault="00D60E03" w:rsidP="004A1298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4A1298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Хлорантоїн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A80272">
                <w:rPr>
                  <w:rFonts w:ascii="Book Antiqua" w:hAnsi="Book Antiqua" w:cs="Arial"/>
                  <w:color w:val="262626"/>
                  <w:sz w:val="18"/>
                  <w:szCs w:val="18"/>
                  <w:shd w:val="clear" w:color="auto" w:fill="F5F5F5"/>
                </w:rPr>
                <w:t>1 кг</w:t>
              </w:r>
            </w:smartTag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,АХД1000мл,Азофенол</w:t>
            </w:r>
          </w:p>
        </w:tc>
      </w:tr>
      <w:tr w:rsidR="00D60E03" w:rsidRPr="00A80272" w:rsidTr="00E23055">
        <w:trPr>
          <w:trHeight w:val="646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073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ТОВ «Юрія-Фарм»</w:t>
            </w:r>
          </w:p>
          <w:p w:rsidR="00D60E03" w:rsidRPr="00A80272" w:rsidRDefault="00D60E03" w:rsidP="007073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30109129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073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№121/16-ВН від 07.04.2016р.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A1298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24312210-9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Хлорит натрію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35контейнер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364,335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Натрію хлорид розчин для інфузій 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24312210-9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Хлорит натрію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10контейнер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126,26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Натрію хлорид розчин для інфузій 9 мг/мл по 400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33692700-4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Розчини глюкози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 пляш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108,60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Глюкоза розчин для інфузій 50 мг/мл по 200 мл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33661100-2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Анестетичні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 пляш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157,825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Лонгокаїн розчин для інєкцій 2,5 мг/мл по 200 мл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33631400-6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Антибіотики та хіміотерапевтичні засоби для лікування дерматологічних захворювань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 пляш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427,465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Лефлоцин розчин длямінфузій 5 мг/мл по 100 мло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Медичні розчини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35пляш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1307,754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Метронідазол розчин длям інфузій 5 мг/ по 100 мл, Новокаїн розчин для інєкцій 5 мг/мл по 200 мсл, Реополіглюкін розчин для иінфузій по 200 мл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33692100-8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Інфузійні розчини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 пляшг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179,76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Розчин Рінгера розчин для мінфузій по 400 мл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33673000-8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Інфузійні розчини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 пачка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47,3154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Еуфілін розчин для інєкцій 20  мг/мл по 5 мл в ампулі №10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ОКП«Обл.уч.-кур.комбінат ЖКГ»ЖОР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03363236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№1227 від 08.04.2016 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80511000-9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Послуги з навчання персоналу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 чол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9000,00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Навчання з правил безпеки систем газопостачання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Ракович О.О.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2900115928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№28 від 08.04.2016 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BF5E94">
        <w:trPr>
          <w:trHeight w:val="44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33141115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-9 Медична вата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 пак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40,02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Вата мед. гігієнічна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33100000-1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Медичне обладнання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678,00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Вимірювач тиску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b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33141000-0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Медичні матеріали нехімічні та гематологічні</w:t>
            </w:r>
            <w:r w:rsidRPr="00A80272">
              <w:rPr>
                <w:rFonts w:ascii="Book Antiqua" w:hAnsi="Book Antiqua" w:cs="Arial"/>
                <w:b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одноразового застосування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350,00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Кетгут без голки стерил.ІГАР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33141411-4</w:t>
            </w:r>
            <w:r w:rsidRPr="00A80272">
              <w:rPr>
                <w:rFonts w:ascii="Book Antiqua" w:hAnsi="Book Antiqua" w:cs="Arial"/>
                <w:sz w:val="18"/>
                <w:szCs w:val="18"/>
                <w:lang w:val="uk-UA"/>
              </w:rPr>
              <w:t xml:space="preserve"> Скальпелі та леза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340,24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41085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Леза д/скальпелю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33141310-6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Шприци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600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597,06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Шприц імпорт голка № 2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ДУ«Житомирський ОЛЦ ДСЕСУ»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38499986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 РОО-0266 від 08.04.2016 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85111820-4послуги з проведення бактеріологічних досліджень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17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417,27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Бакконтроль (присмак,запах,хлориди,сульфати,солі і сухий залишок,водний показник,жорсткість,нітрити,нітрати,каламутність і кольоровість,аміак,свинець,мідь,цинк,залізо,алюміній,калій)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ПП«ДАСНА»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30432814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№80 від 08.04.2016 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39831000-6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Мило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620,43</w:t>
            </w:r>
          </w:p>
          <w:p w:rsidR="00D60E03" w:rsidRPr="00A80272" w:rsidRDefault="00D60E03" w:rsidP="00A212D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Пральний порошок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39831240-0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Засоби для чищення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381,90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Чистячий засіб, Сода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33711900-6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Мило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986,70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Мило Шик планшет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33763000-6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Паперові рушники для рук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301,20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Рушники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19640000-4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Поліетиленові мішки та пакети для сміття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128,70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Пакети для сміття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СПД-ФО Лютий С.С.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2984817977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Договор№2 від07.04.2016 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44221000-5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Вікна двері та супутні вироби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6521D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9768,00</w:t>
            </w:r>
          </w:p>
          <w:p w:rsidR="00D60E03" w:rsidRPr="00A80272" w:rsidRDefault="00D60E03" w:rsidP="00C6521D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Вхідні двері облашт. синцем з доводчиком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Огородник В.Л.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2041902816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№29 від 12.04.2016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6521D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 Стоматологічні матеріали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94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6521D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52492,67</w:t>
            </w:r>
          </w:p>
          <w:p w:rsidR="00D60E03" w:rsidRPr="00A80272" w:rsidRDefault="00D60E03" w:rsidP="00C6521D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Спектрум ТРН , Бьютіс хім композит, Альфа-дент, Фуджі, Капрамін, Дентин-паста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Девіт-С паста, Дріт ортод, Бор ТВС прям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, Круг прорізний, Лак Ізоплен, Дуга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Ni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-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Ti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MEO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Еласт лігатура, Замки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RoTh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,Брекети, Спектрум ТРН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Тіедент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Кетак Моляр Ізіміксс, Наконечник, Третік бонд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32354110-3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Рентгенівська плівка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6699,00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Плівка дентальна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  100 шт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33141115-9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Медична вата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2000,00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Ватніф валики 2000 шт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33141830-7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Пломбувальний  цемент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985,00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Форедент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33141321-6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Голки для анестезії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134,00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Голки карпульні С-К Джект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33138000-6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Матеріали для протезування зубів та припасовування  зубних протезів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843,00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Пластмас безбарвна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24952100-3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Стоматологічний віск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516,00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Віск базисний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24952100-3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Стоматологічний віск 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112,00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Віск липкий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33131112-5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Стоматологічні щітки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195,00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Щітка шліф 4-х ряд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33131112-5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Стоматологічні щітки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57,00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Щітка полір.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33138000-6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 Матеріали для протезування зубів та припасовування  зубних протезів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249,00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Еластік кромо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33138000-6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Матеріали для протезування зубів та припасовування  зубних протезів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324,00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Протакрил-М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Огородник В.Л.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2041902816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№30 від 13.04.2016р.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33190000-8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Медичне обладнання та вироби медичного призначення різні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880,00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Лоток ниркоподіб. вел.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33131100-8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Стоматологічні хірургічні інструменти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1650,00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Пінцет хірург.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Ракович О.О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2900115928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№29 від 13.04.2016р.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33141114-2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Медична марля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64,53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4567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Марля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33100000-1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Медичне обладнання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338,45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Вимірювач тиску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33141000-0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Медичні матеріали нехімічні та гематологічні одноразового застосування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62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1029,96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Кататер, Кетгут без голки, Пристрій д/влив. Інфузійних розчинів, Система ПР,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33141411-4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Скальпелі та леза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212,67 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Лезо д/скальпелю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33141420-0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Хірургічні рукавички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 пак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364,00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Рукавиці (сімперкаре латекс)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33141310-6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Шприци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540,00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559,40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Шприц 10мл, Шприц 20мл, Шприц імпорт голка №2,№5</w:t>
            </w:r>
          </w:p>
        </w:tc>
      </w:tr>
      <w:tr w:rsidR="00D60E03" w:rsidRPr="00A80272" w:rsidTr="00E23055">
        <w:trPr>
          <w:trHeight w:val="357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1742F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ПП«Медінфосервіс»</w:t>
            </w:r>
          </w:p>
          <w:p w:rsidR="00D60E03" w:rsidRPr="00A80272" w:rsidRDefault="00D60E03" w:rsidP="00C1742F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33006821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№18 від19.04.2016р.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72261000-2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Послуги з обслуговування програмного забезпечення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480,00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Супровід комп. Програми та бази даних Облік мед. Кадрів України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СККПО ЖМР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05456839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Договор 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 1-3888 від 19.04.2016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536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Вінок траурний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315,00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Вінок траурний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230C7B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Логінов О.І.</w:t>
            </w:r>
          </w:p>
          <w:p w:rsidR="00D60E03" w:rsidRPr="00A80272" w:rsidRDefault="00D60E03" w:rsidP="00230C7B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2444315539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№78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19.04.2016р.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50421000-2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Послуги з ремонту і технічного обслуговування медичного обладнання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512,00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Поточний ремонт та обслуговування мед. облалнання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8613C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Ракович О.О.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2900115928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№30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19.04.2016р.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33141420-0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Хірургічні рукавички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8613C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 пак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437,98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Рукавиці (Сімперкаре латекс)</w:t>
            </w:r>
          </w:p>
          <w:p w:rsidR="00D60E03" w:rsidRPr="00A80272" w:rsidRDefault="00D60E03" w:rsidP="00230C7B">
            <w:pPr>
              <w:spacing w:after="0" w:line="120" w:lineRule="atLeast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33141114-2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Медична марля 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8613C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5пак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140,01</w:t>
            </w:r>
          </w:p>
          <w:p w:rsidR="00D60E03" w:rsidRPr="00A80272" w:rsidRDefault="00D60E03" w:rsidP="004567B9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Марля</w:t>
            </w:r>
          </w:p>
        </w:tc>
      </w:tr>
      <w:tr w:rsidR="00D60E03" w:rsidRPr="00A80272" w:rsidTr="00E23055">
        <w:trPr>
          <w:trHeight w:val="538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33141115-9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Медична вата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8613C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91 пак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652,90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Вата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33141112-8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Пластирі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8613C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 шт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51,01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Пластир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33631600-8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Антесептичні та дез.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8613C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 пляш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139,00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АХД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Огородник В.Л.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2041902816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№31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19.04.2016р.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33190000-8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Медичне обладнання та вироби медичного призначення різні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27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3105,00</w:t>
            </w:r>
          </w:p>
          <w:p w:rsidR="00D60E03" w:rsidRPr="00A80272" w:rsidRDefault="00D60E03" w:rsidP="003C1C5A">
            <w:pPr>
              <w:spacing w:after="0" w:line="120" w:lineRule="atLeast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C1C5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Лоток ниркоподіб. нерж.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C1C5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33131300-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0 Стоматологічні інструменти одноразового застосування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19 пак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2129,00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Пульпоекстрактори, Нагруднии, Слиновідсмоктувачі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Стоматологічні матеріали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756,00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Тіедент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33141000-0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  <w:lang w:val="uk-UA"/>
              </w:rPr>
              <w:t xml:space="preserve">Медичні матеріали нехімічні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>та гематологічні одноразового застосування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 пак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184,00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Маски</w:t>
            </w:r>
          </w:p>
        </w:tc>
      </w:tr>
      <w:tr w:rsidR="00D60E03" w:rsidRPr="00A80272" w:rsidTr="00E23055">
        <w:trPr>
          <w:trHeight w:val="927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33631600-8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Атисептичні та дез засоби 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 л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460,00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Брілліант</w:t>
            </w:r>
          </w:p>
        </w:tc>
      </w:tr>
      <w:tr w:rsidR="00D60E03" w:rsidRPr="00A80272" w:rsidTr="00E23055">
        <w:trPr>
          <w:trHeight w:val="1076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C1C5A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br/>
              <w:t>32354110-3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  <w:t xml:space="preserve"> Рентгенівська плівка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1945,11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Плівки (Кодак,Дентальна)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ТОВ «Фірма  «Вітадент» ЛТД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13609524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№9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20.04.2016р.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33132000-4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Зубні імплантати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10200,00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Імплантат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ТОВ «ТМЦ «МЕДТЕХНІКА»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38518301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№52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18.04.2016р.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33661100-2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Анастетичні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1030,00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Артифрин,Убвстезин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ДП «Жит. Наук-вир.центр станд. мет. сер.»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02568147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 0737/16/</w:t>
            </w: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en-US" w:eastAsia="ru-RU"/>
              </w:rPr>
              <w:t>II</w:t>
            </w: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/00101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25.04.2016р.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80511000-9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Послуги з навчання персоналу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642,00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Роботи з проведення семінару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 ФОП Карплюк В.В.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2608512010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№35/01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22.04.2016р.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50312000-5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Технічне обслуговування  і ремонт комп. Обладнання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360,00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Ремонт ДБЖ з заміною акумулятора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СПД Лесько В.В.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2909407298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 ДГ-607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21.04.2016р.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72200000-7 Послуги з програмування та консультаційні послуги з питань програмного забезпечення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1000,00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Інфо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.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-технічне та інфо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.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-консультотативне обслуговування комп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.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техніки та програмного забезпечення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ПАТ"ЕК""Житомиробленерго"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22048622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№140386/1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09310000-5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Електрична енергія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10120 КвТ.г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19301,66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Електроенергія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«Аптека «Міжлікарняна»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 24700920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№4350 від 18.04.2016р.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1716,31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33642000-2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Гормональні препарати системної дії, крім статевих гормонів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3уп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118,59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Адреналін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33661200-3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Анальгетичні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5уп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DD27FD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99,70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Анальгін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33693000-4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Інші лікарські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5уп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89,00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Атропіна сульфат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33661100-2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Анестетичні 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19.90уп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470,24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Лідокаїн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Медичні розчини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203,24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B8695D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Метронідазол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Преднізолон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Етамзілат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24312210-9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Хлорит натрію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30фл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279,00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Натрія хлорид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24312210-9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Хлорит натрію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10фл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120,60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Натрія хлорид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33692100-8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Інфузійні розчини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6фл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116,34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Рингера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33631400-6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Антибіотики та хіміотерапевтичні засоби для лікування дерматологічних захворювань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20фл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219,60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Цефтриаксон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8311C4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«Аптека «Міжлікарняна»</w:t>
            </w:r>
          </w:p>
          <w:p w:rsidR="00D60E03" w:rsidRPr="00A80272" w:rsidRDefault="00D60E03" w:rsidP="008311C4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 24700920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№4351 від18.04.2016р.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1320,42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З ПДВ 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33616000-1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Вітаміни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10уп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96,85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Вітамін А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,Е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33691100-1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Протипротозойні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1шт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89,68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Губка гемостатична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33631600-8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Антисептичні та дезінфекційні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3фл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18,90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Йод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33673000-8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Анестетичні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41уп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355,11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Кардіамін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24322510-5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Етилой спирт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27фл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393,72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Септил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спирт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33651300-1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Протимікобактеріальні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8уп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214,00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Фуразолідон табл.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Медичні розчини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4уп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152,16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Хлорофілліпт спирт.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D5321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«Аптека «Міжлікарняна»</w:t>
            </w:r>
          </w:p>
          <w:p w:rsidR="00D60E03" w:rsidRPr="00A80272" w:rsidRDefault="00D60E03" w:rsidP="00D5321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 24700920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№34363 від 18.04.2016р.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2211,09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Медичні розчини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16фл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551,37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Висмута нитрат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Калія йодид, Кальція гліцерофосфат, Фурацилін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33642000-2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Гормональні препарати системної дії, крім статевих гормонів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5фл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310,00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Гідрокорт.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24315300-8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Пероксид водню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106фл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1247,58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Перекись водорода 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33693000-4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Інші лікарські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2фл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44,54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Персикове масло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24211100-7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оксид цинку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3фл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57,60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Цинка оксид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57E1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«Аптека «Міжлікарняна»</w:t>
            </w:r>
          </w:p>
          <w:p w:rsidR="00D60E03" w:rsidRPr="00A80272" w:rsidRDefault="00D60E03" w:rsidP="00057E1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 24700920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№4364 від 18.04.2016р.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1152,12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Медичні розчини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40фл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722,02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Новокаїн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Формалін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фурацилін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24315300-8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Пероксид водню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36фл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430,10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Перекись водорода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ПАТ «Укртелеком» 01184114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№453 від 15.04.2016р.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64210000-1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телефонного зв’язку та передачі даних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765,22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Телекомунікаційні послуги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«Житомирводоканал»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033344065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№28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14.04.2016р.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65111000-4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Розподіл питної води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299,0  куб.м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1194,80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Послуги з розподілу води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44DB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«Житомирводоканал»</w:t>
            </w:r>
          </w:p>
          <w:p w:rsidR="00D60E03" w:rsidRPr="00A80272" w:rsidRDefault="00D60E03" w:rsidP="00444DB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033344065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№28/1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14.04.2016р.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44DB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90430000-0</w:t>
            </w:r>
            <w:r w:rsidRPr="00A80272">
              <w:rPr>
                <w:rFonts w:ascii="Book Antiqua" w:hAnsi="Book Antiqua" w:cs="Arial"/>
                <w:sz w:val="18"/>
                <w:szCs w:val="18"/>
                <w:lang w:val="uk-UA"/>
              </w:rPr>
              <w:t xml:space="preserve"> 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>Послуги з відведення стічних вод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1851,41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Послуги каналізації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  <w:lang w:val="uk-UA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br/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</w:rPr>
              <w:t>ТОВ "Житомиргаз збут"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39577504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№ЖТ 300008301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18.04.2016р.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09123000-7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Природний газ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5,083 тис.куб.м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39668,14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Природний газ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Style w:val="descrleftitem"/>
                <w:rFonts w:ascii="Book Antiqua" w:hAnsi="Book Antiqua" w:cs="Arial"/>
                <w:sz w:val="18"/>
                <w:szCs w:val="18"/>
                <w:bdr w:val="none" w:sz="0" w:space="0" w:color="auto" w:frame="1"/>
                <w:shd w:val="clear" w:color="auto" w:fill="FFFFFF"/>
                <w:lang w:val="uk-UA"/>
              </w:rPr>
            </w:pPr>
            <w:r w:rsidRPr="00A80272">
              <w:rPr>
                <w:rStyle w:val="apple-converted-space"/>
                <w:rFonts w:ascii="Book Antiqua" w:hAnsi="Book Antiqua" w:cs="Arial"/>
                <w:color w:val="9AA0AC"/>
                <w:sz w:val="18"/>
                <w:szCs w:val="18"/>
                <w:shd w:val="clear" w:color="auto" w:fill="FFFFFF"/>
              </w:rPr>
              <w:t> </w:t>
            </w:r>
            <w:r w:rsidRPr="00A80272">
              <w:rPr>
                <w:rStyle w:val="descrleftitem"/>
                <w:rFonts w:ascii="Book Antiqua" w:hAnsi="Book Antiqua" w:cs="Arial"/>
                <w:sz w:val="18"/>
                <w:szCs w:val="18"/>
                <w:bdr w:val="none" w:sz="0" w:space="0" w:color="auto" w:frame="1"/>
                <w:shd w:val="clear" w:color="auto" w:fill="FFFFFF"/>
              </w:rPr>
              <w:t>ПАТ"ЕК""Житомиробленерго"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22048622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№140387/1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Від18.04.2016 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09310000-5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Електрична енергія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8096 кВАр.год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1128,46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Електрична енергія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ДП «Зовнішторгвидав України»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02426097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№8881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13.04.2016р.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79418000-7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Консультаційні послуги з питань закупівель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 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1F21">
            <w:pPr>
              <w:spacing w:after="0" w:line="120" w:lineRule="atLeast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225,00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Абонент. Плата за корист.платним сервіс. «Кабінет замовника з елетрон.-цифровим підписом»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КП"Біатрон-6"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13545882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1F2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№1775</w:t>
            </w:r>
          </w:p>
          <w:p w:rsidR="00D60E03" w:rsidRPr="00A80272" w:rsidRDefault="00D60E03" w:rsidP="007A1F2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20.04.2016р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50532000-3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ремонту і технічного обслуговування електричної техніки, апаратури та супутнього обладнання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210,00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Обслуговування касового апарату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ПАТ"ЖИТОМИРГАЗ" 03344071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№00007382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18.04.2016р.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65210000-8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Розподіл газу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5,083 тис.м3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2294,55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Розподіл природного разу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ПП"Магнолія плюс 1"</w:t>
            </w:r>
            <w:r w:rsidRPr="00A80272">
              <w:rPr>
                <w:rStyle w:val="apple-converted-space"/>
                <w:rFonts w:ascii="Book Antiqua" w:hAnsi="Book Antiqua" w:cs="Arial"/>
                <w:sz w:val="18"/>
                <w:szCs w:val="18"/>
                <w:shd w:val="clear" w:color="auto" w:fill="FFFFFF"/>
              </w:rPr>
              <w:t xml:space="preserve">  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35795460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 4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08.04.2016р.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79713000-5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охорони об’єктів та особистої охорони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9000,00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Послуги по охороні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ТОВ  «К.І.Т.2013»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38708716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 ОУ-0400036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22.04.2016р.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90923000-3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дератизації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1275 кв.м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331,50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Дератизація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90921000-9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дезінфікування та витравлювання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1275 кв.м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Arial" w:hAnsi="Arial" w:cs="Arial"/>
                <w:b/>
                <w:i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2125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331,50</w:t>
            </w:r>
          </w:p>
          <w:p w:rsidR="00D60E03" w:rsidRPr="00A80272" w:rsidRDefault="00D60E03" w:rsidP="0072125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Дезінсекція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FA01A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  <w:bdr w:val="none" w:sz="0" w:space="0" w:color="auto" w:frame="1"/>
              </w:rPr>
            </w:pPr>
            <w:r w:rsidRPr="00A80272">
              <w:rPr>
                <w:rFonts w:ascii="Arial" w:hAnsi="Arial" w:cs="Arial"/>
                <w:b/>
                <w:bCs/>
                <w:i/>
                <w:sz w:val="18"/>
                <w:szCs w:val="18"/>
                <w:bdr w:val="none" w:sz="0" w:space="0" w:color="auto" w:frame="1"/>
              </w:rPr>
              <w:t>Травень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FA01A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ОКП "Обл.уч--кур. комбінат ЖКГ" ЖОР 03363236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FA01A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</w:rPr>
              <w:t>Догов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  <w:lang w:val="uk-UA"/>
              </w:rPr>
              <w:t>о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</w:rPr>
              <w:t>р № 1267 від 05.05.2016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  <w:lang w:val="uk-UA"/>
              </w:rPr>
              <w:t>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80511000-9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Послуги з навчання персоналу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 люд.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900,00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Навчання з Правил будови і безпечної експлуатації посудини,що працюють під тиском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Style w:val="apple-converted-space"/>
                <w:rFonts w:ascii="Book Antiqua" w:hAnsi="Book Antiqua" w:cs="Arial"/>
                <w:color w:val="9AA0AC"/>
                <w:sz w:val="18"/>
                <w:szCs w:val="18"/>
                <w:shd w:val="clear" w:color="auto" w:fill="FFFFFF"/>
              </w:rPr>
              <w:t> </w:t>
            </w:r>
            <w:r w:rsidRPr="00A80272">
              <w:rPr>
                <w:rStyle w:val="descrleftitem"/>
                <w:rFonts w:ascii="Book Antiqua" w:hAnsi="Book Antiqua" w:cs="Arial"/>
                <w:sz w:val="18"/>
                <w:szCs w:val="18"/>
                <w:bdr w:val="none" w:sz="0" w:space="0" w:color="auto" w:frame="1"/>
                <w:shd w:val="clear" w:color="auto" w:fill="FFFFFF"/>
              </w:rPr>
              <w:t>СПД Лесько В.В. 2909407298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 xml:space="preserve">Договор 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№ ДГ-610 від 05.05.2016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р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72200000-7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програмування та консультаційні послуги з питань програмного забезпечення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500,00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FA01A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Інфоо-технічне та інфо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.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-консультотативне обслуговування ком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п.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техніки та програмного забезпечення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Style w:val="descrleftitem"/>
                <w:rFonts w:ascii="Book Antiqua" w:hAnsi="Book Antiqua" w:cs="Arial"/>
                <w:sz w:val="18"/>
                <w:szCs w:val="18"/>
                <w:bdr w:val="none" w:sz="0" w:space="0" w:color="auto" w:frame="1"/>
                <w:shd w:val="clear" w:color="auto" w:fill="FFFFFF"/>
              </w:rPr>
              <w:t>СПД Лесько В.В. 2909407298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Договор 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№ ДГ-611 від 05.05.2016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72200000-7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програмування та консультаційні послуги з питань програмного забезпечення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450,00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FA01AE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Інфо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  <w:t>.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-технічне та інфо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  <w:t>.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консультотативне обслуговування ком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  <w:t>.техніки та програного забезпечення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Style w:val="descrleftitem"/>
                <w:rFonts w:ascii="Book Antiqua" w:hAnsi="Book Antiqua" w:cs="Arial"/>
                <w:sz w:val="18"/>
                <w:szCs w:val="18"/>
                <w:bdr w:val="none" w:sz="0" w:space="0" w:color="auto" w:frame="1"/>
                <w:shd w:val="clear" w:color="auto" w:fill="FFFFFF"/>
                <w:lang w:val="uk-UA"/>
              </w:rPr>
            </w:pPr>
            <w:r w:rsidRPr="00A80272">
              <w:rPr>
                <w:rStyle w:val="apple-converted-space"/>
                <w:rFonts w:ascii="Book Antiqua" w:hAnsi="Book Antiqua" w:cs="Arial"/>
                <w:sz w:val="18"/>
                <w:szCs w:val="18"/>
                <w:shd w:val="clear" w:color="auto" w:fill="FFFFFF"/>
              </w:rPr>
              <w:t> </w:t>
            </w:r>
            <w:r w:rsidRPr="00A80272">
              <w:rPr>
                <w:rStyle w:val="descrleftitem"/>
                <w:rFonts w:ascii="Book Antiqua" w:hAnsi="Book Antiqua" w:cs="Arial"/>
                <w:sz w:val="18"/>
                <w:szCs w:val="18"/>
                <w:bdr w:val="none" w:sz="0" w:space="0" w:color="auto" w:frame="1"/>
                <w:shd w:val="clear" w:color="auto" w:fill="FFFFFF"/>
              </w:rPr>
              <w:t>ДУ "Житомирський ОЛЦ ДСЕСУ"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Style w:val="descrleftitem"/>
                <w:rFonts w:ascii="Book Antiqua" w:hAnsi="Book Antiqua" w:cs="Arial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 8499986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Договор 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№ Р00-0265 від 11.05.2016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E347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85111820-4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проведення бактеріологічних досліджень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2591.89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Визнач. показників мікроклімату (темп. вол.)інстр.мет., рівня освітленості,яскравості або блискучисті поверхні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Style w:val="descrleftitem"/>
                <w:rFonts w:ascii="Book Antiqua" w:hAnsi="Book Antiqua" w:cs="Arial"/>
                <w:sz w:val="18"/>
                <w:szCs w:val="18"/>
                <w:bdr w:val="none" w:sz="0" w:space="0" w:color="auto" w:frame="1"/>
                <w:shd w:val="clear" w:color="auto" w:fill="FFFFFF"/>
              </w:rPr>
              <w:t>СПД Лесько В.В. 2909407298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Договор 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ДГ-615 від 11.05.2016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р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  <w:lang w:val="uk-UA"/>
              </w:rPr>
              <w:t>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E347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72212443-6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розробки програмного забезпечення для бухгалтерського обліку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Style w:val="apple-converted-space"/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10000,00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Style w:val="apple-converted-space"/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Інфо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.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техніч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.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бслуговування програмного забез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.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(розроблення та впровадження модуля Зарплата для програми 1С Підприємство 8.2)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ПЖОРУФ "Реабілітація інвалідів" 33309613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Договор 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№ РМТ/2016/74 від 11.05.2016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р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  <w:lang w:val="uk-UA"/>
              </w:rPr>
              <w:t>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896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50421000-2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896,00 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Визнач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.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тех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.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стану щодо ремонту або списання та визнач. наявності дорогоціних металів в обладнанні.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ФОП Дорошенко С.Г. 2351416604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 Договор 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№ 42 від 18.05.2016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р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  <w:lang w:val="uk-UA"/>
              </w:rPr>
              <w:t>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30197330-8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Діроколи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278,71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Діркопробив Економ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30141200-1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Настільні калькулятори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260,49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SDC калькулятор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30197630-1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Папір для друку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400,02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Папір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30192000-1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Офісне приладдя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106,56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Клей каранд 15 г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30192700-8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Канцелярські товари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96,36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Файл прозор А-4 40 мк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30192121-5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Кулькові ручки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75,60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Ручка шар мак син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30192160-0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Коректори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28,10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Ручка-корректор 9мл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30197110-0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Скоби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27,15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Скоба №24/6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Style w:val="apple-converted-space"/>
                <w:rFonts w:ascii="Book Antiqua" w:hAnsi="Book Antiqua" w:cs="Arial"/>
                <w:color w:val="9AA0AC"/>
                <w:sz w:val="18"/>
                <w:szCs w:val="18"/>
                <w:shd w:val="clear" w:color="auto" w:fill="FFFFFF"/>
              </w:rPr>
              <w:t> </w:t>
            </w:r>
            <w:r w:rsidRPr="00A80272">
              <w:rPr>
                <w:rStyle w:val="descrleftitem"/>
                <w:rFonts w:ascii="Book Antiqua" w:hAnsi="Book Antiqua" w:cs="Arial"/>
                <w:sz w:val="18"/>
                <w:szCs w:val="18"/>
                <w:bdr w:val="none" w:sz="0" w:space="0" w:color="auto" w:frame="1"/>
                <w:shd w:val="clear" w:color="auto" w:fill="FFFFFF"/>
                <w:lang w:val="uk-UA"/>
              </w:rPr>
              <w:t>ФОП Муж М.Й. 2168724636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Договор 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№ 95 від 18.05.2016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33631600-8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Антисептичні та дезінфекційні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936,00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Дез.засіб Санифект1л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ФОП Ракович О.О. 2900115928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Договор 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№ 31 від 18.05.2016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р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  <w:lang w:val="uk-UA"/>
              </w:rPr>
              <w:t>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32354110-3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Рентгенівська плівка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Плівка дентальна 3,1х4,1 100шт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33141310-6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>Шприци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169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Шприц імпорт голка №2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33141115-9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Медична вата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Вата мед. гігієнічна нст. зіг-заг 100г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24312220-2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Гіпохлорит натрію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Гіпохлорид натрія 3% 100мл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33141420-0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Хірургічні рукавички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Рукавиці Сімперкаре латекс н/с припудр 100шт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33631600-8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Антисептичні та дезінфекційні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Хлорантоїн 1 кг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ФОП Огородник В.Л. 2041902816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Договор </w:t>
            </w:r>
            <w:r w:rsidRPr="00A80272">
              <w:rPr>
                <w:rStyle w:val="apple-converted-space"/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</w:rPr>
              <w:t xml:space="preserve">  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№ 35 від 18.05.2016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р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  <w:lang w:val="uk-UA"/>
              </w:rPr>
              <w:t>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616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31515000-9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Лампи ультрафіолетового світла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659C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349,00</w:t>
            </w:r>
          </w:p>
          <w:p w:rsidR="00D60E03" w:rsidRPr="00A80272" w:rsidRDefault="00D60E03" w:rsidP="00B2325D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B2325D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Лампа  бактерицидна HNS 30W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ручні інструменти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1331,00</w:t>
            </w:r>
          </w:p>
          <w:p w:rsidR="00D60E03" w:rsidRPr="00A80272" w:rsidRDefault="00D60E03" w:rsidP="00E0136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Матриці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,Наконечники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32354110-3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Рентгенівська плівка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719,00</w:t>
            </w:r>
          </w:p>
          <w:p w:rsidR="00D60E03" w:rsidRPr="00A80272" w:rsidRDefault="00D60E03" w:rsidP="00E0136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Плівка Кодак 18х24 100шт</w:t>
            </w:r>
          </w:p>
        </w:tc>
      </w:tr>
      <w:tr w:rsidR="00D60E03" w:rsidRPr="00A80272" w:rsidTr="00E23055">
        <w:trPr>
          <w:trHeight w:val="1429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33130000-0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та вузькоспеціалізовані інструменти та прилади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659C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536,00</w:t>
            </w:r>
          </w:p>
          <w:p w:rsidR="00D60E03" w:rsidRPr="00A80272" w:rsidRDefault="00D60E03" w:rsidP="00E0136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Роторна група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33131300-0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Стоматологічні інструменти одноразового застосування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659C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111,00</w:t>
            </w:r>
          </w:p>
          <w:p w:rsidR="00D60E03" w:rsidRPr="00A80272" w:rsidRDefault="00D60E03" w:rsidP="00E0136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Нагрудники 50 шт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33141000-0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Медичні матеріали нехімічні та гематологічні одноразового застосування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  <w:p w:rsidR="00D60E03" w:rsidRPr="00A80272" w:rsidRDefault="00D60E03" w:rsidP="000659C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184,00</w:t>
            </w:r>
          </w:p>
          <w:p w:rsidR="00D60E03" w:rsidRPr="00A80272" w:rsidRDefault="00D60E03" w:rsidP="00E0136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Маски 50шт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33131142-4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каналонаповнювачі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659C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159,00</w:t>
            </w:r>
          </w:p>
          <w:p w:rsidR="00D60E03" w:rsidRPr="00A80272" w:rsidRDefault="00D60E03" w:rsidP="00E0136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Каналонаповнювач кут 10 шт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33138000-6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Матеріали для протезування зубів та припасовування зубних протезів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659C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1405,00</w:t>
            </w:r>
          </w:p>
          <w:p w:rsidR="00D60E03" w:rsidRPr="00A80272" w:rsidRDefault="00D60E03" w:rsidP="00E0136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0659C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Пластмаса безбарвна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24952100-3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Стоматологічний віск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659C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688,00</w:t>
            </w:r>
          </w:p>
          <w:p w:rsidR="00D60E03" w:rsidRPr="00A80272" w:rsidRDefault="00D60E03" w:rsidP="00E0136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Віск базисний 500гр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Стоматологічні матеріали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19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659C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793,00</w:t>
            </w:r>
          </w:p>
          <w:p w:rsidR="00D60E03" w:rsidRPr="00A80272" w:rsidRDefault="00D60E03" w:rsidP="00E0136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Лак Ізоплен100мл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Дріт ортод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Девіт-С паст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3г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Дентин-паста 50г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Белацин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Спрей д/наконечників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Стоматологічні матеріали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70,00</w:t>
            </w:r>
          </w:p>
          <w:p w:rsidR="00D60E03" w:rsidRPr="00A80272" w:rsidRDefault="00D60E03" w:rsidP="00E0136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33131400-1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зонди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659C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160,00</w:t>
            </w:r>
          </w:p>
          <w:p w:rsidR="00D60E03" w:rsidRPr="00A80272" w:rsidRDefault="00D60E03" w:rsidP="00E0136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Бор ТВС прям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33138000-6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Матеріали для протезування зубів та припасовування зубних протезів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659C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204,00</w:t>
            </w:r>
          </w:p>
          <w:p w:rsidR="00D60E03" w:rsidRPr="00A80272" w:rsidRDefault="00D60E03" w:rsidP="00E0136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Еластік Кромо 450г</w:t>
            </w:r>
          </w:p>
        </w:tc>
      </w:tr>
      <w:tr w:rsidR="00D60E03" w:rsidRPr="00A80272" w:rsidTr="00E23055">
        <w:trPr>
          <w:trHeight w:val="572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33141830-7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Пломбувальний цемент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659C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98,00</w:t>
            </w:r>
          </w:p>
          <w:p w:rsidR="00D60E03" w:rsidRPr="00A80272" w:rsidRDefault="00D60E03" w:rsidP="00E0136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0659C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Уніцем білий</w:t>
            </w:r>
          </w:p>
        </w:tc>
      </w:tr>
      <w:tr w:rsidR="00D60E03" w:rsidRPr="00A80272" w:rsidTr="00E23055">
        <w:trPr>
          <w:trHeight w:val="885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33131112-5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щітки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659C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156,00</w:t>
            </w:r>
          </w:p>
          <w:p w:rsidR="00D60E03" w:rsidRPr="00A80272" w:rsidRDefault="00D60E03" w:rsidP="00E0136E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Щітка шліф.4-х ряд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Style w:val="descrleftitem"/>
                <w:rFonts w:ascii="Book Antiqua" w:hAnsi="Book Antiqua" w:cs="Arial"/>
                <w:sz w:val="18"/>
                <w:szCs w:val="18"/>
                <w:bdr w:val="none" w:sz="0" w:space="0" w:color="auto" w:frame="1"/>
                <w:shd w:val="clear" w:color="auto" w:fill="FFFFFF"/>
                <w:lang w:val="uk-UA"/>
              </w:rPr>
            </w:pPr>
            <w:r w:rsidRPr="00A80272">
              <w:rPr>
                <w:rStyle w:val="apple-converted-space"/>
                <w:rFonts w:ascii="Book Antiqua" w:hAnsi="Book Antiqua" w:cs="Arial"/>
                <w:color w:val="9AA0AC"/>
                <w:sz w:val="18"/>
                <w:szCs w:val="18"/>
                <w:shd w:val="clear" w:color="auto" w:fill="FFFFFF"/>
              </w:rPr>
              <w:t> </w:t>
            </w:r>
            <w:r w:rsidRPr="00A80272">
              <w:rPr>
                <w:rStyle w:val="descrleftitem"/>
                <w:rFonts w:ascii="Book Antiqua" w:hAnsi="Book Antiqua" w:cs="Arial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ФОП Ларіонов О.В. 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Style w:val="descrleftitem"/>
                <w:rFonts w:ascii="Book Antiqua" w:hAnsi="Book Antiqua" w:cs="Arial"/>
                <w:sz w:val="18"/>
                <w:szCs w:val="18"/>
                <w:bdr w:val="none" w:sz="0" w:space="0" w:color="auto" w:frame="1"/>
                <w:shd w:val="clear" w:color="auto" w:fill="FFFFFF"/>
              </w:rPr>
              <w:t>2313703152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Договор 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№ 2/05 від 18.05.2016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р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  <w:lang w:val="uk-UA"/>
              </w:rPr>
              <w:t>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2A710B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50421000-2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ремонту і технічного обслуговування медичного обладнання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850,00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Ремонт мед.обладнання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ФОП Муж М.Й. 2168724636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Договор 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№ 96 від 19.05.2016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  <w:lang w:val="uk-UA"/>
              </w:rPr>
              <w:t>р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  <w:lang w:val="uk-UA"/>
              </w:rPr>
              <w:t>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33631600-8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Антисептичні та дезінфекційні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952,00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Саникон 1л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,АХД 20005Лл.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Style w:val="apple-converted-space"/>
                <w:rFonts w:ascii="Book Antiqua" w:hAnsi="Book Antiqua" w:cs="Arial"/>
                <w:color w:val="9AA0AC"/>
                <w:sz w:val="18"/>
                <w:szCs w:val="18"/>
                <w:shd w:val="clear" w:color="auto" w:fill="FFFFFF"/>
              </w:rPr>
              <w:t> </w:t>
            </w:r>
            <w:r w:rsidRPr="00A80272">
              <w:rPr>
                <w:rStyle w:val="descrleftitem"/>
                <w:rFonts w:ascii="Book Antiqua" w:hAnsi="Book Antiqua" w:cs="Arial"/>
                <w:sz w:val="18"/>
                <w:szCs w:val="18"/>
                <w:bdr w:val="none" w:sz="0" w:space="0" w:color="auto" w:frame="1"/>
                <w:shd w:val="clear" w:color="auto" w:fill="FFFFFF"/>
              </w:rPr>
              <w:t>ФОП Огородник В.Л. 2041902816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Договор </w:t>
            </w:r>
            <w:r w:rsidRPr="00A80272">
              <w:rPr>
                <w:rFonts w:ascii="Book Antiqua" w:hAnsi="Book Antiqua" w:cs="Arial"/>
                <w:color w:val="2E344D"/>
                <w:sz w:val="18"/>
                <w:szCs w:val="18"/>
                <w:shd w:val="clear" w:color="auto" w:fill="FFFFFF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№ 38 від 19.05.2016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Стоматологічні матеріали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6429,99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 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D57130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D57130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Белацин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D57130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Ізокол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D57130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Лак Ізоплен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D57130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Кетак Моляр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D57130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Ізімікс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D57130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Круг прорізний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Наконечник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Порошок полір 2кг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Спектрум ТРН</w:t>
            </w:r>
          </w:p>
        </w:tc>
      </w:tr>
      <w:tr w:rsidR="00D60E03" w:rsidRPr="00A80272" w:rsidTr="00E23055">
        <w:trPr>
          <w:trHeight w:val="804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2288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33131400-1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зонди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Бор ТВС прям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24952100-3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Стоматологічний віск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688,00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Віск базисний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33131200-9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хірургічні голки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4548A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 xml:space="preserve">Голка хірургічна 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33141321-6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Голки для анестезії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118,00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Голки карпульні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ручні інструменти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244,00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Дрільбори кутоав 50 шт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33141000-0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Медичні матеріали нехімічні та гематологічні одноразового застосування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368,00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Маски 50 шт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33131300-0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інструменти одноразового застосування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407,00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Нагрудники 50 шт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33138000-6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Матеріали для протезування зубів та припасовування зубних протезів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1124,00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Пластмаса безбарвна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32354110-3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Рентгенівська плівка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3486,00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Плівка дентальна3,1х4,1 100 шт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33131300-0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інструменти одноразового застосування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54,00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Слиновідсмоктувачі стомат 100 шт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33141115-9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Медична вата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1600,00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Ватні валики 2000 шт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33141830-7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Пломбувальний цемент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147,00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Уніцем білий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33131112-5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Стоматологічні щітки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234,00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Щітка шліф. 4-х ряд.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Ракович  О.О.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2900115928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№33 від 19.05.2016р.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33141115-9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Медична вата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106пак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848,381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Вата медична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24312220-2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Гіпохлорит натрію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84,016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Гіпохлорид натрія 3% 100мл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33131200-9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хірургічні голки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46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74,541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Голки </w:t>
            </w: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хірургічн</w:t>
            </w: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і</w:t>
            </w: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 </w:t>
            </w: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4А1,4В1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матеріали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668,996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Джен ЛС флоу набір 4*3г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33141000-0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Медичні матеріали нехімічні та гематологічні одноразового застосування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8пак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494,982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Кетгут без голки стерил. ІГАР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33141420-0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Хірургічні рукавички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600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520,02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Рукавиці Сімперкаре латекс н/с припудр 100шт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33141310-6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Шприци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597,06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Шприц імпорт голка№2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42288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ТОВ ВКП «УКРЕКОЕНЕРГО-ЛТД»</w:t>
            </w:r>
          </w:p>
          <w:p w:rsidR="00D60E03" w:rsidRPr="00A80272" w:rsidRDefault="00D60E03" w:rsidP="0042288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22044957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№429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18.05.2016р.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31521000-4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Світильники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1940,02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Свет.растр.накл. 4*18 зар.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31532900-3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Люмінісцентні лампи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356,40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en-GB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Лампа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en-GB"/>
              </w:rPr>
              <w:t xml:space="preserve">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люм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en-GB"/>
              </w:rPr>
              <w:t>. F18W GEN,PILA,PHL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31532500-9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Стартери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25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166,20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Стартер S-2 4-22W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31531000-7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Лампи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100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534,00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Лампа 75 Вт</w:t>
            </w:r>
          </w:p>
        </w:tc>
      </w:tr>
      <w:tr w:rsidR="00D60E03" w:rsidRPr="00A80272" w:rsidTr="00E23055">
        <w:trPr>
          <w:trHeight w:val="87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ТОВ «Електрік Груп»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37582580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№П/7/5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20.05.2016р.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38554000-3 Лічильники електроенергії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3130,00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Лічильник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ПЖОРУФ «Реабілітація інвалідів»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33309616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№РМТ/2016/129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24.05.2016р.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50421000-2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ремонту і технічного обслуговування медичного обладнання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3549,00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Поточний ремонт та обслуговування обладнання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Мєдвєдєва Л.В.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2083204242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№51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24.05.2016р.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22820000-4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Бланки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83255шт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5617,50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Табель учета явок,щоденник лікар.,мед. Карта стомат.,Карт. Учета вироб.,заява,наряд,пко,висновок,вкладиш в мед. Карту,талон на прийом,наряд-дубл.,листок щоден. Обл.. роб., стомат.,інфо. Згод пацієнта,мед карта ортодонтного пац.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ПАТ «ЕК» Житомиробленерго»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22048622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№150346/1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Від18.05.2016р.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09310000-5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Електрична енергія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9180кВт.г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18559,75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Електрична енергія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«Аптека»Міжлікарняна ЖОР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24700920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№4554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Від10.05.2016р.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1001,29</w:t>
            </w:r>
          </w:p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33661200-3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Анальгетичні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5уп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100,45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Анальгін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р-р/ін 50% 2 мл 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33622200-8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Протигіпертонічні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1уп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36,50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Каптопрес-Дарниця табл 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33661100-2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Анестетичні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10уп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240,40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Лідокаїн-Здоровя р-р д/ін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Медичні розчини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2уп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27,52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Магнія сульфат р-р д/ін 25% 5мл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33631400-6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Антибіотики та хіміотерапевтичні засоби для лікування дерматологічних захворювань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10уп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559,00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06DA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Цефтриаксон пор. д/п ін.р-ра 1г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33621200-1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Кроспині засоби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2уп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37,42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Етамзілат р-р д/ін. 12,5%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trHeight w:val="120"/>
        </w:trPr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«Аптека»Міжлікарняна ЖОР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24700920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№4536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Від10.05.2016р.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1666,1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33131300-0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інструменти одноразового застосування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54,00</w:t>
            </w:r>
          </w:p>
          <w:p w:rsidR="00D60E03" w:rsidRPr="00A80272" w:rsidRDefault="00D60E03" w:rsidP="00E23055">
            <w:pPr>
              <w:spacing w:after="0" w:line="120" w:lineRule="atLeast"/>
              <w:ind w:left="-698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Слиновідсмоктувачі стомат 100 шт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Стоматологічні матеріали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2460,00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Спектрум ТРН 6*4,5 в шприц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33141115-9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Медична вата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1600,00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Ватні валики 2000 шт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33141830-7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Пломбувальний цемент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147,00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Уніцем білий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33131112-5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Стоматологічні щітки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234,00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Щітка шліф. 4-х ряд.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Ракович  О.О.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2900115928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№33 від 19.05.2016р.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33141115-9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Медична вата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106пак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848,381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Вата медична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24312220-2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Гіпохлорит натрію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84,016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Гіпохлорид натрія 3% 100мл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33131200-9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хірургічні голки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46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74,541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Голка хірургічна 4А1</w:t>
            </w: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,</w:t>
            </w: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4В1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матеріали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15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668,996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Джен ЛС флоу набір 4*3г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33141000-0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Медичні матеріали нехімічні та гематологічні одноразового застосування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494,982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Кетгут без голки стерил. ІГАР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33141420-0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Хірургічні рукавички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600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520,02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Рукавиці Сімперкаре латекс н/с припудр 100шт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33141310-6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Шприци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597,06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Шприц імпорт голка№2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ТОВ ВКП «УКРЕКОЕНЕРГО-ЛТД»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22044957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№429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18.05.2016р.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31521000-4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Світильники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1940,02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Свет.растр.накл. 4*18 зар.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31532900-3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Люмінісцентні лампи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25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356,40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en-GB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Лампа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en-GB"/>
              </w:rPr>
              <w:t xml:space="preserve">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люм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en-GB"/>
              </w:rPr>
              <w:t>. F18W GEN,PILA,PHL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31532500-9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Стартери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25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166,20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Стартер S-2 4-22W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31531000-7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Лампи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534,00</w:t>
            </w:r>
          </w:p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01302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Лампа 75 Вт</w:t>
            </w:r>
          </w:p>
        </w:tc>
      </w:tr>
      <w:tr w:rsidR="00D60E03" w:rsidRPr="00A80272" w:rsidTr="00E23055">
        <w:trPr>
          <w:gridAfter w:val="1"/>
          <w:wAfter w:w="84" w:type="dxa"/>
          <w:trHeight w:val="444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ТОВ «Електрік Груп»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37582580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№П/7/5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20.05.2016р.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5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38554000-3 Лічильники електроенергії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3130,00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Лічильник</w:t>
            </w:r>
          </w:p>
        </w:tc>
      </w:tr>
      <w:tr w:rsidR="00D60E03" w:rsidRPr="00A80272" w:rsidTr="00E23055">
        <w:trPr>
          <w:gridAfter w:val="1"/>
          <w:wAfter w:w="84" w:type="dxa"/>
          <w:trHeight w:val="87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ПЖОРУФ «Реабілітація інвалідів»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33309616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№РМТ/2016/129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24.05.2016р.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714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50421000-2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ремонту і технічного обслуговування медичного обладнання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3549,00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Поточний ремонт та обслуговування обладнання</w:t>
            </w:r>
          </w:p>
        </w:tc>
      </w:tr>
      <w:tr w:rsidR="00D60E03" w:rsidRPr="00A80272" w:rsidTr="00E23055">
        <w:trPr>
          <w:gridAfter w:val="1"/>
          <w:wAfter w:w="84" w:type="dxa"/>
          <w:trHeight w:val="175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Мєдвєдєва Л.С.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2083204242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№51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24.05.2016р.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22820000-4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Бланки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83255бл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5617,50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101CC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Табель учета явок на роботу,щоден.лікаря стомат.,щоден. Лікаря стомат. Ортодонта,мед карта ортод. Пацієнта,карточка учета виробітки,інфо. Згод. Пацієнта,листок щоден. Обл.. роботи стомат.,карта хворого який ліку.в фізіотерапевт. Відділені,талон на прийом,наряд-дублікат,наряд,заява,ппко,книга по з/п,книга учета клетка тв.. пер. Висновок,вкладиш.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ПАТ ЕК «Житомиробленерго»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22048622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№150346/1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18.05.2016р.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09310000-5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Електрична енергія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9180 кВт.г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18559,75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Електрична енергія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«Аптека «Міжлікарняна»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24700920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№4554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10.05.2016р.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1001,29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FC2B7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33661200-3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Анальгетичні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100,45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Анальгін р-р/ін 50% 2 мл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FC2B7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33622200-8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Протигіпертонічні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36,50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Каптопрес-Дарниця табл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Лідокаїн-Здоровя р-р д/ін 10% 2мл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FC2B7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33661100-2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Анестетичні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240,40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Лідокаїн-Здоровя р-р д/ін 10% 2мл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FC2B7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Медичні розчини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27,52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Магнія сульфат р-р д/ін 25% 5мл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FC2B7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33631400-6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Антибіотики та хіміотерапевтичні засоби для лікування дерматологічних захворювань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559,00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Цефтриаксон пор. д/п ін.р-ра 1г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FC2B7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33621200-1</w:t>
            </w:r>
          </w:p>
          <w:p w:rsidR="00D60E03" w:rsidRPr="00A80272" w:rsidRDefault="00D60E03" w:rsidP="00FC2B7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Кровоспині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37,42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Етамзілат р-р д/ін. 12,5%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FC2B7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«Аптека «Міжлікарняна»</w:t>
            </w:r>
          </w:p>
          <w:p w:rsidR="00D60E03" w:rsidRPr="00A80272" w:rsidRDefault="00D60E03" w:rsidP="00FC2B7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24700920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№4536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10.05.2016р.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1666,16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33631600-8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Антисептичні та дезінфекційні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14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241,57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1C18A8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1C18A8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Бріліант. зелен. р-р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1</w:t>
            </w:r>
            <w:r w:rsidRPr="001C18A8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% 20 мл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1C18A8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Йод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1C18A8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Лєвомеколь мазь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1C18A8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Метилурацил табл 0,5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33622100-7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Кардіологічні лікарські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2,62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Валідол табл 0,6г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Медичні розчини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24,80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Календула настойка 50мл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33622200-8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Протигіпертонічні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37,83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Каптопрес Дарниця табл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33622100-7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Кардіологічні лікарські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40,16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Корвалол каплі 25мл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33661100-2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Анестетичні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40уп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324,80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Лідокаїн-Здоровя р-р д/ін 2% 2мл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33631600-8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Антисептичні та дезінфекційні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217,00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Медичні розчини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60,66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Преднізілон-Дарниця 30 мг 1мл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24322510-5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Етиловий спирт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32 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594,62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Септил спирт 96%,70% 100мл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33651300-1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Протимікобактеріальні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263,90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Фуразолідон табл 0,05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Медичні розчини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75,20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Хлорофілліпт спирт р-р 1% 100мл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F36F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«Аптека «Міжлікарняна»</w:t>
            </w:r>
          </w:p>
          <w:p w:rsidR="00D60E03" w:rsidRPr="00A80272" w:rsidRDefault="00D60E03" w:rsidP="00EF36F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24700920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№4553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10.05.2016р.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1672,60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З ПДВ 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Медичні розчини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466,08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1C18A8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1C18A8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Висмута нитрат осн.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1C18A8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Калія йодид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1C18A8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Кальція гліцерофосфат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33621000-9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Лікарські засоби для лікування захворювань крові й органів кровотворення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13,87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Кальція хлорид р-р д/внутріш.прим. 10% 200мл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24315300-8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Пероксид водню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109фл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977,81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Перекись водовода  27,5%,3%,4%,6%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33693000-4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Інші лікарські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45,40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Персикове масло 50,0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Медичні розчини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84,30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Фурацилін р-р стер. 0,02%-200мл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33631600-8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Антисептичні та дезінфекційні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10,26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Хлоргексидна р-р 0,5% 100мл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24211100-7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Оксид цинку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74,88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Цинка оксид 20,0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F36F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«Аптека «Міжлікарняна»</w:t>
            </w:r>
          </w:p>
          <w:p w:rsidR="00D60E03" w:rsidRPr="00A80272" w:rsidRDefault="00D60E03" w:rsidP="00EF36F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24700920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№4555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Від10.05.2016р.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1682,40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З ПДВ 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24312210-9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Хлорит натрію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35фл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368,10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Натрія хлорид р-р д/инф 0,9% 200мл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Медичні розчини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44</w:t>
            </w: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703,76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1C18A8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Новокаїн р-р 2;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Формалін р-р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24315300-8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Пероксид водню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53фл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554,34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Перекись водорода 27,5% 200мл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3%,6%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33631600-8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Антисептичні та дезінфекційні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56,20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Фурацилін р-р стер.0,02% 200мл</w:t>
            </w:r>
          </w:p>
        </w:tc>
      </w:tr>
      <w:tr w:rsidR="00D60E03" w:rsidRPr="00A80272" w:rsidTr="00E23055">
        <w:trPr>
          <w:gridAfter w:val="1"/>
          <w:wAfter w:w="84" w:type="dxa"/>
          <w:trHeight w:val="787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F36F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ЖФ ПАТ «Укртелеком»</w:t>
            </w:r>
          </w:p>
          <w:p w:rsidR="00D60E03" w:rsidRPr="00A80272" w:rsidRDefault="00D60E03" w:rsidP="00EF36F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21560766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№453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20.05.2016 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73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64210000-1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телефонного зв’язку та передачі даних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722,11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F36F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Телекомунікаційні послуги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«Житимирводжоканал» ЖМР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03344065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№28/1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11.05.2016р.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90430000-0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відведення стічних вод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388куб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2402,50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Послуги калінізації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ТОВ  «ЖИТОМИРГАЗ ЗБУТ»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39577504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№ЖТ300010254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09123000-7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</w:p>
          <w:p w:rsidR="00D60E03" w:rsidRPr="007A1911" w:rsidRDefault="00D60E03" w:rsidP="007A191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Природний газ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0.798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тис.куб.м.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6227,65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Природний газ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ПАТ ЕК «Житомиробленерго»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22048622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№150347/1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18.05.2016р.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09310000-5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Електрична енергія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7344 кВАр.год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1096,39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Електрична енергія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ДУ «Житомирський ОЛЦ ДСЕСУ»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38499986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№д01-0053/05/05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12.05.2016р.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85111820-4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Послуги з проведення бактеріологічних досліджень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140 аналіз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3816,38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Бак. Контроль стерил. Мед. Признач. Інструментарію,визнач. Бак. Забруд. Повітря закритих приміщень,виявл. Бак. Забр. Життєдіял. Люд. Метод. Змивів на бактер. гупи кишкової палички та золотистий стафілакок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«Біатрон-6»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13545882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№2341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17.05.2016р.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50532000-3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ремонту і технічного обслуговування електричної техніки, апаратури та супутнього обладнання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210,00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Обслуговування касового апарату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F36F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«Житимирводжоканал» ЖМР</w:t>
            </w:r>
          </w:p>
          <w:p w:rsidR="00D60E03" w:rsidRPr="00A80272" w:rsidRDefault="00D60E03" w:rsidP="00EF36F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03344065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 28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11.05.2016р.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65111000-4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Розподіл питної води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300 куб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1198,80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Послуги з розподілу води 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ПАТ «ЖИТОМИРГАЗ»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03344071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 ЖТП00010204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18.05.2016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65210000-8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Розподіл газу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0,798 тис.м3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660,17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Розподіл природного газу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F36F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ПАТ «ЖИТОМИРГАЗ»</w:t>
            </w:r>
          </w:p>
          <w:p w:rsidR="00D60E03" w:rsidRPr="00A80272" w:rsidRDefault="00D60E03" w:rsidP="00EF36FA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03344071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№00009277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30.05.2016р.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65210000-8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Розподіл газу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 тис.м3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827,28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ПАТ «ЖИТОМИРГАЗ»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03344071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№608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008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50531200-8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технічного обслуговування газових приладів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883,34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Експлуатац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ія систем газопостачання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«Магнолія плюс 1»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35795460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№5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17.05.2016р.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79713000-5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охорони об’єктів та особистої охорони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9000,00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Послуги по охороні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ТОВ «К.І.Т.2013»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38708716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№ОУ-050027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17.05.2016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B31F40">
            <w:pPr>
              <w:tabs>
                <w:tab w:val="left" w:pos="554"/>
                <w:tab w:val="center" w:pos="1027"/>
              </w:tabs>
              <w:spacing w:after="0" w:line="120" w:lineRule="atLeast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ab/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ab/>
              <w:t>90923000-3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дератизації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1275 кв.м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 xml:space="preserve">331,50 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Дератизація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90921000-9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дезінфікування та витравлювання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1275 кв.м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331,50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Дезінсекція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Упр-ня поліції охорони в Житом. Обл..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40109091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№ЖГ-0012756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24.05.2016р.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50610000-4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ремонту і технічного обслуговування захисного обладнання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5.6 умов.од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196,00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Обслуговування охоронної сигналізації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ДП «Жит.наук-вир.центр станд.мет.та сер»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02568147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 0847/16/М/00101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12.05.2016р.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50421000-2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ремонту і технічного обслуговування медичного обладнання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4019,10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Повірки засобів вимірювальної техніки 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7A1911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Arial" w:hAnsi="Arial" w:cs="Arial"/>
                <w:b/>
                <w:i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7A1911">
              <w:rPr>
                <w:rFonts w:ascii="Arial" w:hAnsi="Arial" w:cs="Arial"/>
                <w:b/>
                <w:i/>
                <w:sz w:val="18"/>
                <w:szCs w:val="18"/>
                <w:bdr w:val="none" w:sz="0" w:space="0" w:color="auto" w:frame="1"/>
                <w:lang w:val="uk-UA" w:eastAsia="ru-RU"/>
              </w:rPr>
              <w:t>Червень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ПП «ДАСНА»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30432814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 410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07.06.16р.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39831000-6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Засоби для прання і миття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1404,86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7A1911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Порошок,рідке мило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39831000-6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Засоби для прання і миття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239,36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Пр/пор Макс 350г Автомат весняна свіжість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39831240-0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Засоби для чищення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390,73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Чистячий засіб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aBUNNY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Mope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500гр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39831000-6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Засоби для прання і миття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100,80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Р/мило ОДА NS Зелений час 5л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39831000-6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Засоби для прання і миття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100,80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Р/мило ОДА NS Флорентыйська фыалка 5л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19640000-4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Поліетиленові мішки та пакети для сміття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201,20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Пакети  для сміття Минута дела 35л/50шт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ТОВ «Центр комп</w:t>
            </w: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en-US" w:eastAsia="ru-RU"/>
              </w:rPr>
              <w:t>’</w:t>
            </w: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ютерізації бізнесу»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38180917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№01991518/16-1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Від07.06.16р.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72212412-0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Послуги з розробки програмного забезпечення для підготовки податкової звітності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500,00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Супровід програмного забезпечення М.Е.Док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2C055D">
            <w:pPr>
              <w:spacing w:after="0" w:line="120" w:lineRule="atLeast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АТП-0628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03328327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№Ззтпв-23535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06.06.16р.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90511200-4</w:t>
            </w:r>
          </w:p>
          <w:p w:rsidR="00D60E03" w:rsidRPr="00A80272" w:rsidRDefault="00D60E03" w:rsidP="002C055D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Послуги зі збирання побутових відходів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1430,40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Послуги по захороненню ТПВ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Кузнєцова І.В.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2704915826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№1439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01.06.16р.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44411740-3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Унітази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829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,00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Компакт Мерида MR031 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44163000-0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Труби та арматура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46,00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Гофро-труба д 100 ун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.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ДУ «Житомирський ОЛЦДСЕСУ»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38499986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 Р01-0313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08.06.16р.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85111820-4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проведення бактеріологічних досліджень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105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2851,38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Профілактичне дослідження на носійство золотистого стафілокока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Ракович О.О.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2900115928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№36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09.06.16р.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матеріали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306,00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Zuremin CaPF 2х5мл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Джен-Метро ГеЛур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33141115-9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Медична вата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8,00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Вата мед. гігієнічна нст.зіг=заг 100г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33141000-0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Медичні матеріали нехімічні та гематологічні одноразового застосування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33,00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Кетгут без голки стерил.ІГАР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33141411-4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Скальпелі та леза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217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1,55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Леза д/скальпелю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33141114-2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Медична марля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25,00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Марлевий відріз медич. нст 500см*90см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33131300-0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Стоматологічні інструменти одноразового застосування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228,00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Пульпоекстрактори 50мм 100шт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33141420-0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</w:rPr>
              <w:t>Хірургічні рукавички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65,00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Рукавиці Сімперкаре латекс н/с припудр 100 шт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33141310-6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Шприци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650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1,65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Шприц 2мл, Ігар трикомпонентний з голкою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33631600-8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Антисептичні та дезінфекційні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1268,00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АХД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Петроксин 3л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Хлорантоїн 1кг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Огородник В.Л.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2041902816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№46</w:t>
            </w:r>
          </w:p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09.06.16р.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7A0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746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33131400-1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зонди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40,00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Бор ТВС прям</w:t>
            </w:r>
          </w:p>
        </w:tc>
      </w:tr>
      <w:tr w:rsidR="00D60E03" w:rsidRPr="00A80272" w:rsidTr="00E23055">
        <w:trPr>
          <w:gridAfter w:val="1"/>
          <w:wAfter w:w="84" w:type="dxa"/>
          <w:trHeight w:val="73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33131200-9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хірургічні голки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80,00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Голка колюча 1шт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33141321-6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Голки для анестезії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 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119,00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Голки карпульні С-К Джект 0,3*25 EU 100шт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33131300-0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інструменти одноразового застосування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1811,96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1616B9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1616B9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Голки корневі 100шт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1616B9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Нагрудники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1616B9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Пульпоекстрактори 30мм 100шт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1616B9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Слиновідсмоктувачі стомат 100шт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1616B9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Штифти гуттаперчеві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120 шт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матеріали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19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7418,00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1616B9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7A1911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Депурал нео 75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7A1911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Дріт ортод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7A1911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Ендожи №2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7A1911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Ізокол-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7A1911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Лак Ізоплен 100мл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7A1911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Йодоформ порошок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7A1911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Кетак Моляр Ізімікс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7A1911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Крезодент рідина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  <w:r w:rsidRPr="007A1911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5мл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1616B9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Спектрум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33131114-9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полірувальні пристрої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116,00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Диск алм сітка D=22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ручні інструменти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495,00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Дрільбори кутоаві 50 шт,ручні 50 шт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33138000-6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Матеріали для протезування зубів та припасовування зубних протезів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204,00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Еластік Кромо 450 г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Стоматологічні матеріали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Лак Ізоплен 100мл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Стоматологічні матеріали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310,00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10г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33141000-0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Медичні матеріали нехімічні та гематологічні одноразового застосування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141,00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Маски 50шт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33131300-0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інструменти одноразового застосування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 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222,00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33138000-6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Матеріали для протезування зубів та </w:t>
            </w:r>
            <w:r w:rsidRPr="00A80272">
              <w:rPr>
                <w:rFonts w:ascii="Book Antiqua" w:hAnsi="Book Antiqua" w:cs="Arial"/>
                <w:sz w:val="18"/>
                <w:szCs w:val="18"/>
                <w:lang w:val="uk-UA"/>
              </w:rPr>
              <w:t>6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>припасовування зубних протезів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74,00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Пластмаса безбарвна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32354110-3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Рентгенівська плівка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3300,00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Плівка дентальна3,1х4,1 100 шт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33131300-0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інструменти одноразового застосування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920,00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33130000-0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та вузькоспеціалізовані інструменти та прилади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235,00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Роторна група НТС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33131300-0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інструменти одноразового застосування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49,96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33141115-9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Медична вата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760,00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Ватні валики 2000шт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33131300-0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інструменти одноразового застосування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104,00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Огородник В.Л.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2041902816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№49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09.06.16р.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14620000-3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Сплави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3604,00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B42CEC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Сплав  нікель Н-О д/корок і мостов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Слав нержавеющий 1кг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матеріали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2396,00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B42CEC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B42CEC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Маса </w:t>
            </w:r>
            <w:r w:rsidRPr="00B42CEC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en-GB"/>
              </w:rPr>
              <w:t>Brevest</w:t>
            </w:r>
            <w:r w:rsidRPr="00B42CEC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B42CEC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en-GB"/>
              </w:rPr>
              <w:t>Rapid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B42CEC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Рідина </w:t>
            </w:r>
            <w:r w:rsidRPr="00B42CEC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en-GB"/>
              </w:rPr>
              <w:t>Bresol</w:t>
            </w:r>
            <w:r w:rsidRPr="00B42CEC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</w:t>
            </w:r>
            <w:r w:rsidRPr="00B42CEC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en-GB"/>
              </w:rPr>
              <w:t>R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B42CEC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Силікон д/дублювання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УДППЗ «Укрпошта»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22046132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№3186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10.06.16р.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79980000-7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передплати друкованих видань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3136,30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Передплата на періодичні видання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Огородник В.Л.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2041902816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 47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14.06.16р.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33131300-0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інструменти одноразового застосування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185,00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Нагрудники 50 шт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33141000-0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Медичні матеріали нехімічні та гематологічні одноразового застосування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188,00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Маски 50шт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Стоматологічні матеріали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15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1046,00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7A2ADD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Йодоформ порошок 10г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Лак Ізоплен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Іоносіт 0,33г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Белацин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33138000-6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Матеріали для протезування зубів та припасовування зубних протезів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281,00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Пластмаса безбарва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24952100-3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Стоматологічний віск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163,00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Віск базасний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tabs>
                <w:tab w:val="left" w:pos="554"/>
                <w:tab w:val="center" w:pos="1027"/>
              </w:tabs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33141830-7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Пломбувальний цемент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194,00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Форедент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33141830-7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Пломбувальний цемент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300,00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Уніцем білий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32354110-3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Рентгенівська плівка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2357,28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Плівка Дентальна 3,1х4,1 100шт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,Плівка Кодак 100шт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24931230-0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Проявники для рентгенівських плівок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611,00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Проявник Кровлекс П-РОК 5л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ФОП Ракович О.О.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2900115928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№37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16.06.16р.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33141114-2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Медична марля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51пак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1274,74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Марлевий відріз медич.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33141420-0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Хірургічні рукавички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13пак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845,03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Рукавиці Сімперкаре латекс н/с припудр 100шт</w:t>
            </w:r>
          </w:p>
        </w:tc>
      </w:tr>
      <w:tr w:rsidR="00D60E03" w:rsidRPr="00A80272" w:rsidTr="00E23055">
        <w:trPr>
          <w:gridAfter w:val="1"/>
          <w:wAfter w:w="84" w:type="dxa"/>
          <w:trHeight w:val="496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33141310-6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Шприци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44,94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Шприц 5мл Ігар трикомпонентний з голкою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ФФОП Ракович О.О.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2900115928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 41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22.06.16р.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33141310-6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Шприци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252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226,75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Шприц 5мл Ігар трикомпонентний з голкою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СПД Лесько В.В.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2909407298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Договор № ДГ-626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23.06.16р.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72200000-7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програмування та консультаційні послуги з питань програмного забезпечення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3000,00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Інфо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.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-технічне та інфо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.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-консультотативне обслуговування комп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.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ї техніки та програмного забезпечення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ПАТ «ЕК»Житомиробленерго»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22048622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№159772/1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21.06.16р.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09310000-5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Електрична енергія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9160кВт.г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18519,31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Електрична енергія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«Аптека «Міжлікарняна»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24700920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№4702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16.06.16р.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1289,43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33692500-2 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Розчини для ін’єкцій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24,22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Вода для інєкцій 200мл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24312210-9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Хлорит натрію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31</w:t>
            </w: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328,94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Натрія хлорид </w:t>
            </w:r>
          </w:p>
        </w:tc>
      </w:tr>
      <w:tr w:rsidR="00D60E03" w:rsidRPr="00A80272" w:rsidTr="00E23055">
        <w:trPr>
          <w:gridAfter w:val="1"/>
          <w:wAfter w:w="84" w:type="dxa"/>
          <w:trHeight w:val="716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Медичні розчини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33631600-8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30фл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490,20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Новокаїн р-р 2% 100 мл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24315300-8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Пероксид водню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37фл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403,92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Перекись водорода3% 200мл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 6% 400мл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33631600-8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Антисептичні та дезінфекційні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42,15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Фурацилін р-р стер.0,02% 200мл</w:t>
            </w:r>
          </w:p>
        </w:tc>
      </w:tr>
      <w:tr w:rsidR="00D60E03" w:rsidRPr="00A80272" w:rsidTr="00E23055">
        <w:trPr>
          <w:gridAfter w:val="1"/>
          <w:wAfter w:w="84" w:type="dxa"/>
          <w:trHeight w:val="447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2C3C0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«Аптека «Міжлікарняна»</w:t>
            </w:r>
          </w:p>
          <w:p w:rsidR="00D60E03" w:rsidRPr="00A80272" w:rsidRDefault="00D60E03" w:rsidP="002C3C06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24700920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№4567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16.06.16р.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1811,00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33692000-7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Медичні розчини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25AB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442,42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7A2ADD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7A2ADD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Висмута нитрат осн. 20,0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7A2ADD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Калія йодид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7A2ADD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Кальція гліцерофосфат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33642000-2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Гормональні препарати системної дії, крім статевих гормонів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604,10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Гідрокорт 2,0 №2 лідок. 2%</w:t>
            </w:r>
            <w:r w:rsidRPr="00A80272">
              <w:rPr>
                <w:rStyle w:val="apple-converted-space"/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24315300-8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Пероксид водню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70фл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631,16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Перекись водорода 27,5% 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2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00мл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,3%,4%,6%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33693000-4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Інші лікарські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45,40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Персикове масло 50,0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33631600-8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Антисептичні та дезінфекційні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56,20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Фурацилін р-р стер. 0,02%-200мл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24211100-7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Оксид цинку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25AB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31,72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Цинка оксид 20,0</w:t>
            </w:r>
          </w:p>
        </w:tc>
      </w:tr>
      <w:tr w:rsidR="00D60E03" w:rsidRPr="00A80272" w:rsidTr="00E23055">
        <w:trPr>
          <w:gridAfter w:val="1"/>
          <w:wAfter w:w="84" w:type="dxa"/>
          <w:trHeight w:val="557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904F7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«Аптека «Міжлікарняна»</w:t>
            </w:r>
          </w:p>
          <w:p w:rsidR="00D60E03" w:rsidRPr="00A80272" w:rsidRDefault="00D60E03" w:rsidP="00904F7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24700920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№4688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16.06.16р.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2697,86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24413000-2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Аміак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A2ADD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8</w:t>
            </w: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26,77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Амміак р-р 10%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33622100-7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Кардіологічні лікарські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</w:t>
            </w: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99,78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7A2ADD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Барбовал капли 25 мл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Валідол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Корвалол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Корглікон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33631600-8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Антисептичні та дезінфекційні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</w:t>
            </w: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35,79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1C7CB4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1C7CB4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Бріліант. зелен. р-р 1% 20 мл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1C7CB4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Йод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1C7CB4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 xml:space="preserve"> Хлоргексидин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33622100-7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Кардіологічні лікарські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7,77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33642000-2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Гормональні препарати системної дії, крім статевих гормонів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116,44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Гідрокортизона ацетат сусп. д/ін. 2,5% 2мл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33642000-2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Гормональні препарати системної дії, крім статевих гормонів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7,62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Дексаметазон р-р 4мг/мл 1мл амп</w:t>
            </w:r>
          </w:p>
        </w:tc>
      </w:tr>
      <w:tr w:rsidR="00D60E03" w:rsidRPr="00A80272" w:rsidTr="001C7CB4">
        <w:trPr>
          <w:gridAfter w:val="1"/>
          <w:wAfter w:w="84" w:type="dxa"/>
          <w:trHeight w:val="1239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33675000-2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Антигістамінні засоби для системного застосування</w:t>
            </w:r>
            <w:r w:rsidRPr="00A80272">
              <w:rPr>
                <w:rFonts w:ascii="Book Antiqua" w:hAnsi="Book Antiqua" w:cs="Arial"/>
                <w:sz w:val="18"/>
                <w:szCs w:val="18"/>
                <w:lang w:val="uk-UA"/>
              </w:rPr>
              <w:t>1уп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12,06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Дімедрол р-р д/ін 1% амп. 1мл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33692000-7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Медичні розчини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15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237,84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1C7CB4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Календула настойка 50мл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Преднізілон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Софора наст.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Хлорофіліпт спирт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33622200-8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Протигіпертонічні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</w:t>
            </w: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112,37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Каптопрес Дарниця табл №20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  <w:t>99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33673000-8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Лікарські засоби для лікування обструктивних захворювань дихальних шляхів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35,45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Кардіамін р-р д/ін. 25% 2мл</w:t>
            </w:r>
          </w:p>
        </w:tc>
      </w:tr>
      <w:tr w:rsidR="00D60E03" w:rsidRPr="00A80272" w:rsidTr="00927CBE">
        <w:trPr>
          <w:gridAfter w:val="1"/>
          <w:wAfter w:w="84" w:type="dxa"/>
          <w:trHeight w:val="566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33661100-2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Анестетичні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46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934,81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1C7CB4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Лідокаїн спрей д/местн. 10% 38г</w:t>
            </w:r>
            <w:r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 xml:space="preserve"> Фармадіпін</w:t>
            </w:r>
          </w:p>
        </w:tc>
      </w:tr>
      <w:tr w:rsidR="00D60E03" w:rsidRPr="00A80272" w:rsidTr="00927CBE">
        <w:trPr>
          <w:gridAfter w:val="1"/>
          <w:wAfter w:w="84" w:type="dxa"/>
          <w:trHeight w:val="1456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  <w:t>33610000-9</w:t>
            </w:r>
            <w:r w:rsidRPr="00A80272">
              <w:rPr>
                <w:rFonts w:ascii="Book Antiqua" w:hAnsi="Book Antiqua" w:cs="Arial"/>
                <w:sz w:val="18"/>
                <w:szCs w:val="18"/>
                <w:lang w:val="uk-UA"/>
              </w:rPr>
              <w:t xml:space="preserve"> Лікарські засоби для лікування захворювань шлунково-кишкового тракту та розладів обміну речовин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35,52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Нітрогліцерин табл. 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33631000-2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Лікарські засоби для лікування дерматологічних захворювань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29,83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Пантенол аероз. д/наружн. прим. 58г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33622200-8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Протигіпертонічні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1E1873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29,64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Папаверін г/хл р-р д/ін. 2% 2мл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24315300-8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Пероксид водню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4фл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10,68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Перекись водорода 3% 100мл</w:t>
            </w:r>
          </w:p>
        </w:tc>
      </w:tr>
      <w:tr w:rsidR="00D60E03" w:rsidRPr="00A80272" w:rsidTr="00E23055">
        <w:trPr>
          <w:gridAfter w:val="1"/>
          <w:wAfter w:w="84" w:type="dxa"/>
          <w:trHeight w:val="716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33690000-3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Лікарські засоби різні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52,10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Ротокан жидкость 55мл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33673000-8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Лікарські засоби для лікування обструктивних захворювань дихальних шляхів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135,72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Сальбутамол аер. 100мкг/доза 200доз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24322510-5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Етиловий спирт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37ф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571,19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Септил Плюс р-р спирт 96% 100мл</w:t>
            </w: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,70%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33612000-3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Лікарські засоби для лікування функціональних розладів шлунково-кишкового тракту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13,20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Уголь актівірований табл. 0,25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33622300-9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Се</w:t>
            </w:r>
            <w:r w:rsidRPr="00A80272">
              <w:rPr>
                <w:rFonts w:ascii="Book Antiqua" w:hAnsi="Book Antiqua" w:cs="Arial"/>
                <w:sz w:val="18"/>
                <w:szCs w:val="18"/>
                <w:lang w:val="uk-UA"/>
              </w:rPr>
              <w:t>чо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>гінні засоби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14,55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Фуросемид р-р д/ін 1% амп. 2мл</w:t>
            </w:r>
          </w:p>
        </w:tc>
      </w:tr>
      <w:tr w:rsidR="00D60E03" w:rsidRPr="00A80272" w:rsidTr="00927CBE">
        <w:trPr>
          <w:gridAfter w:val="1"/>
          <w:wAfter w:w="84" w:type="dxa"/>
          <w:trHeight w:val="1548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33631400-6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Антибіотики та хіміотерапевтичні засоби для лікування дерматологічних захворювань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165,12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Цефтриаксон пор. д/п ин. р-ра 1г</w:t>
            </w:r>
          </w:p>
        </w:tc>
      </w:tr>
      <w:tr w:rsidR="00D60E03" w:rsidRPr="00A80272" w:rsidTr="00E23055">
        <w:trPr>
          <w:gridAfter w:val="1"/>
          <w:wAfter w:w="84" w:type="dxa"/>
          <w:trHeight w:val="357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E46907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t>33673000-8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Лікарські засоби для лікування обструктивних захворювань дихальних шляхів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1уп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21,38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Еуфіллін р-р д/ін 2% 5.0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ПАТ «УКРТЕЛЕКОМ»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21560766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№453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14.06.16р.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64210000-1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телефонного зв’язку та передачі даних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764,24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Телекомунікаційні послуги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«Житомирводоканал»ЖМР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03344065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E2AA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№28</w:t>
            </w:r>
          </w:p>
          <w:p w:rsidR="00D60E03" w:rsidRPr="00A80272" w:rsidRDefault="00D60E03" w:rsidP="00CE2AA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21.06.16р.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90430000-0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відведення стічних вод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316 куб.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1956,67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Послуги калінізації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ПАТ ЕК «Житомиробленерго»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Style w:val="apple-converted-space"/>
                <w:rFonts w:ascii="Book Antiqua" w:hAnsi="Book Antiqua" w:cs="Arial"/>
                <w:color w:val="9AA0AC"/>
                <w:sz w:val="18"/>
                <w:szCs w:val="18"/>
                <w:shd w:val="clear" w:color="auto" w:fill="FFFFFF"/>
              </w:rPr>
              <w:t> 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22048622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№159773/1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21.06.16р.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09310000-5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Електрична енергія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7328 кВАр.год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1097,05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Електрична енергія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ДП «Зовнішторгвидав України»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02426097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№27111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15.06.16р.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79418000-7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Консультаційні послуги з питань закупівель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225,00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Абонентська плата за користування платим сервісом Кабінет замовника з електронно-цифровим підписом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Ду «Житомирський ОЛЦ ДСЕСУ»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E2AA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№Д01-0053/05/03</w:t>
            </w:r>
          </w:p>
          <w:p w:rsidR="00D60E03" w:rsidRPr="00A80272" w:rsidRDefault="00D60E03" w:rsidP="00CE2AA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07.06.16р.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85111820-4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проведення бактеріологічних досліджень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1908,19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Бак. Котроль стерил.мед. признач. Інструмент.,визнач. Бак забруд. Повітря закритих приміщень,метод змивів на бактерії групи кишкової палички,золотистий стафілокок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«АТП-0628»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03328327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№кт-0023535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6.06.16р.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947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E2AA1">
            <w:pPr>
              <w:jc w:val="center"/>
              <w:rPr>
                <w:rFonts w:ascii="Book Antiqua" w:hAnsi="Book Antiqua" w:cs="Arial"/>
                <w:color w:val="262626"/>
                <w:sz w:val="18"/>
                <w:szCs w:val="18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</w:rPr>
              <w:br/>
              <w:t>90511200-4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зі збирання побутових відходів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120м.куб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715,20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Послуги по захороненню ТПВ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«Біатрон-6»</w:t>
            </w:r>
          </w:p>
          <w:p w:rsidR="00D60E03" w:rsidRPr="00A80272" w:rsidRDefault="00D60E03" w:rsidP="00CE2AA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13545882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№2672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02.06.16р.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Розподіл природного газу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>онту і технічного обслуговування електричної техніки, апаратури та супутнього обладнання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210,00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CE2AA1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Обслуговування касового апарату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КП «Житомирводоканал» ЖМР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65111000-4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Розподіл питної води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316куб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1262,74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Послуги з розподілу води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75552D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ПАТ «ЖИТОМИРГАЗ»</w:t>
            </w:r>
          </w:p>
          <w:p w:rsidR="00D60E03" w:rsidRPr="00A80272" w:rsidRDefault="00D60E03" w:rsidP="0075552D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03344071</w:t>
            </w:r>
          </w:p>
          <w:p w:rsidR="00D60E03" w:rsidRPr="00A80272" w:rsidRDefault="00D60E03" w:rsidP="0075552D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№ЖТП00011417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23.06.16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65210000-8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Розподіл газу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0,589 тис.м3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487,27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Розподіл природного газу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ПП «Магнолія плюс 1»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35795460</w:t>
            </w:r>
          </w:p>
          <w:p w:rsidR="00D60E03" w:rsidRPr="00A80272" w:rsidRDefault="00D60E03" w:rsidP="0075552D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 6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08.06.16р.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79713000-5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охорони об’єктів та особистої охорони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9000,00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Послуги по охороні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ТОВ «ЖИТОМИРГАЗ ЗБУТ»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39577504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№ЖТ300011465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23.06.16р.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09123000-7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Природний газ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0,589 тис.куб.м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4596,60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Природний газ</w:t>
            </w: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ТОВ «К.І.Т.2013»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38708716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№ОУ-0600108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14.06.16р.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90923000-3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дератизації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1275 кв.м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331,50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Дератизація</w:t>
            </w:r>
          </w:p>
        </w:tc>
      </w:tr>
      <w:tr w:rsidR="00D60E03" w:rsidRPr="00A80272" w:rsidTr="00E23055">
        <w:trPr>
          <w:gridAfter w:val="1"/>
          <w:wAfter w:w="84" w:type="dxa"/>
          <w:trHeight w:val="37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90921000-9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дезінфікування та витравлювання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1275 кв.м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331,50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Без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Дезінсекція</w:t>
            </w:r>
          </w:p>
        </w:tc>
      </w:tr>
      <w:tr w:rsidR="00D60E03" w:rsidRPr="00A80272" w:rsidTr="00E23055">
        <w:trPr>
          <w:gridAfter w:val="1"/>
          <w:wAfter w:w="84" w:type="dxa"/>
          <w:trHeight w:val="322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  <w:lang w:val="uk-UA"/>
              </w:rPr>
              <w:t>Упр.-ня поліції охорони в Житом. Обл.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Style w:val="apple-converted-space"/>
                <w:rFonts w:ascii="Book Antiqua" w:hAnsi="Book Antiqua" w:cs="Arial"/>
                <w:sz w:val="18"/>
                <w:szCs w:val="18"/>
                <w:shd w:val="clear" w:color="auto" w:fill="FFFFFF"/>
              </w:rPr>
              <w:t> </w:t>
            </w:r>
            <w:r w:rsidRPr="00A80272">
              <w:rPr>
                <w:rFonts w:ascii="Book Antiqua" w:hAnsi="Book Antiqua" w:cs="Arial"/>
                <w:sz w:val="18"/>
                <w:szCs w:val="18"/>
                <w:shd w:val="clear" w:color="auto" w:fill="FFFFFF"/>
              </w:rPr>
              <w:t>40109091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№ЖГ-0015422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Від 14.06.16р.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</w:tr>
      <w:tr w:rsidR="00D60E03" w:rsidRPr="00A80272" w:rsidTr="00E23055">
        <w:trPr>
          <w:gridAfter w:val="1"/>
          <w:wAfter w:w="84" w:type="dxa"/>
          <w:trHeight w:val="12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color w:val="262626"/>
                <w:sz w:val="18"/>
                <w:szCs w:val="18"/>
                <w:shd w:val="clear" w:color="auto" w:fill="F5F5F5"/>
              </w:rPr>
              <w:t>50610000-4</w:t>
            </w:r>
            <w:r w:rsidRPr="00A80272">
              <w:rPr>
                <w:rFonts w:ascii="Book Antiqua" w:hAnsi="Book Antiqua" w:cs="Arial"/>
                <w:sz w:val="18"/>
                <w:szCs w:val="18"/>
              </w:rPr>
              <w:t xml:space="preserve"> Послуги з ремонту і технічного обслуговування захисного обладнання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5,6 умов.од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196,00</w:t>
            </w:r>
          </w:p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З ПДВ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03" w:rsidRPr="00A80272" w:rsidRDefault="00D60E03" w:rsidP="00316162">
            <w:pPr>
              <w:spacing w:after="0" w:line="120" w:lineRule="atLeast"/>
              <w:jc w:val="center"/>
              <w:textAlignment w:val="baseline"/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</w:pPr>
            <w:r w:rsidRPr="00A80272">
              <w:rPr>
                <w:rFonts w:ascii="Book Antiqua" w:hAnsi="Book Antiqua" w:cs="Arial"/>
                <w:sz w:val="18"/>
                <w:szCs w:val="18"/>
                <w:bdr w:val="none" w:sz="0" w:space="0" w:color="auto" w:frame="1"/>
                <w:lang w:val="uk-UA" w:eastAsia="ru-RU"/>
              </w:rPr>
              <w:t>Обслуговування охороної сигналізації</w:t>
            </w:r>
          </w:p>
        </w:tc>
      </w:tr>
    </w:tbl>
    <w:p w:rsidR="00D60E03" w:rsidRPr="00A80272" w:rsidRDefault="00D60E03" w:rsidP="007B7C36">
      <w:pPr>
        <w:jc w:val="center"/>
        <w:rPr>
          <w:rFonts w:ascii="Book Antiqua" w:hAnsi="Book Antiqua" w:cs="Arial"/>
          <w:sz w:val="18"/>
          <w:szCs w:val="18"/>
          <w:lang w:val="uk-UA"/>
        </w:rPr>
      </w:pPr>
    </w:p>
    <w:p w:rsidR="00D60E03" w:rsidRPr="00A80272" w:rsidRDefault="00D60E03" w:rsidP="00207F08">
      <w:pPr>
        <w:rPr>
          <w:rFonts w:ascii="Book Antiqua" w:hAnsi="Book Antiqua" w:cs="Arial"/>
          <w:sz w:val="18"/>
          <w:szCs w:val="18"/>
          <w:lang w:val="uk-UA"/>
        </w:rPr>
      </w:pPr>
    </w:p>
    <w:p w:rsidR="00D60E03" w:rsidRPr="00A80272" w:rsidRDefault="00D60E03" w:rsidP="00207F08">
      <w:pPr>
        <w:rPr>
          <w:rFonts w:ascii="Book Antiqua" w:hAnsi="Book Antiqua" w:cs="Arial"/>
          <w:sz w:val="18"/>
          <w:szCs w:val="18"/>
          <w:lang w:val="uk-UA"/>
        </w:rPr>
      </w:pPr>
      <w:r w:rsidRPr="00A80272">
        <w:rPr>
          <w:rFonts w:ascii="Book Antiqua" w:hAnsi="Book Antiqua" w:cs="Arial"/>
          <w:sz w:val="18"/>
          <w:szCs w:val="18"/>
          <w:lang w:val="uk-UA"/>
        </w:rPr>
        <w:t>Голова тендерного комітету                                                                        Гуренко Л.М.</w:t>
      </w:r>
    </w:p>
    <w:p w:rsidR="00D60E03" w:rsidRPr="00A46B00" w:rsidRDefault="00D60E03" w:rsidP="007B7C36">
      <w:pPr>
        <w:jc w:val="center"/>
        <w:rPr>
          <w:lang w:val="uk-UA"/>
        </w:rPr>
      </w:pPr>
    </w:p>
    <w:sectPr w:rsidR="00D60E03" w:rsidRPr="00A46B00" w:rsidSect="00C41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514E"/>
    <w:rsid w:val="00013026"/>
    <w:rsid w:val="00041BDD"/>
    <w:rsid w:val="00045672"/>
    <w:rsid w:val="00050E47"/>
    <w:rsid w:val="00057E1E"/>
    <w:rsid w:val="000659C7"/>
    <w:rsid w:val="00065ED7"/>
    <w:rsid w:val="000669E1"/>
    <w:rsid w:val="00071FD1"/>
    <w:rsid w:val="000A365D"/>
    <w:rsid w:val="00101CC0"/>
    <w:rsid w:val="00134695"/>
    <w:rsid w:val="001604B1"/>
    <w:rsid w:val="001616B9"/>
    <w:rsid w:val="00173A6F"/>
    <w:rsid w:val="00187487"/>
    <w:rsid w:val="00195CF4"/>
    <w:rsid w:val="001C18A8"/>
    <w:rsid w:val="001C7CB4"/>
    <w:rsid w:val="001E1873"/>
    <w:rsid w:val="00207F08"/>
    <w:rsid w:val="00230C7B"/>
    <w:rsid w:val="002637EA"/>
    <w:rsid w:val="002A710B"/>
    <w:rsid w:val="002B5C16"/>
    <w:rsid w:val="002C055D"/>
    <w:rsid w:val="002C3C06"/>
    <w:rsid w:val="00316162"/>
    <w:rsid w:val="00354260"/>
    <w:rsid w:val="003603C6"/>
    <w:rsid w:val="00382E74"/>
    <w:rsid w:val="003A0976"/>
    <w:rsid w:val="003C1901"/>
    <w:rsid w:val="003C1C5A"/>
    <w:rsid w:val="003F1927"/>
    <w:rsid w:val="00414668"/>
    <w:rsid w:val="00422883"/>
    <w:rsid w:val="00435AC6"/>
    <w:rsid w:val="00444DBE"/>
    <w:rsid w:val="0044548A"/>
    <w:rsid w:val="004545D9"/>
    <w:rsid w:val="004567B9"/>
    <w:rsid w:val="00486046"/>
    <w:rsid w:val="0048613C"/>
    <w:rsid w:val="004A1298"/>
    <w:rsid w:val="004D166B"/>
    <w:rsid w:val="004E347A"/>
    <w:rsid w:val="0056400F"/>
    <w:rsid w:val="00572DB0"/>
    <w:rsid w:val="00587153"/>
    <w:rsid w:val="00595ED2"/>
    <w:rsid w:val="00625BAF"/>
    <w:rsid w:val="00657EF9"/>
    <w:rsid w:val="006A3CC7"/>
    <w:rsid w:val="006B7845"/>
    <w:rsid w:val="00707326"/>
    <w:rsid w:val="0072125A"/>
    <w:rsid w:val="00725A8B"/>
    <w:rsid w:val="0075552D"/>
    <w:rsid w:val="007653FB"/>
    <w:rsid w:val="007A1911"/>
    <w:rsid w:val="007A1F21"/>
    <w:rsid w:val="007A27A0"/>
    <w:rsid w:val="007A2ADD"/>
    <w:rsid w:val="007A3BA3"/>
    <w:rsid w:val="007B3455"/>
    <w:rsid w:val="007B7C36"/>
    <w:rsid w:val="008311C4"/>
    <w:rsid w:val="00842FD4"/>
    <w:rsid w:val="008558C2"/>
    <w:rsid w:val="00874FD7"/>
    <w:rsid w:val="008B1887"/>
    <w:rsid w:val="008C2AA3"/>
    <w:rsid w:val="008D3B9E"/>
    <w:rsid w:val="00904F71"/>
    <w:rsid w:val="00906B76"/>
    <w:rsid w:val="00927CBE"/>
    <w:rsid w:val="00943A26"/>
    <w:rsid w:val="0094412E"/>
    <w:rsid w:val="009470C3"/>
    <w:rsid w:val="00957700"/>
    <w:rsid w:val="00965270"/>
    <w:rsid w:val="00981B23"/>
    <w:rsid w:val="00992D58"/>
    <w:rsid w:val="009B514E"/>
    <w:rsid w:val="009D0D01"/>
    <w:rsid w:val="009F02E4"/>
    <w:rsid w:val="00A17566"/>
    <w:rsid w:val="00A212DA"/>
    <w:rsid w:val="00A46B00"/>
    <w:rsid w:val="00A80272"/>
    <w:rsid w:val="00B2325D"/>
    <w:rsid w:val="00B26689"/>
    <w:rsid w:val="00B31F40"/>
    <w:rsid w:val="00B42CEC"/>
    <w:rsid w:val="00B74CE2"/>
    <w:rsid w:val="00B770A8"/>
    <w:rsid w:val="00B8695D"/>
    <w:rsid w:val="00B9125D"/>
    <w:rsid w:val="00BA59CF"/>
    <w:rsid w:val="00BA5C8E"/>
    <w:rsid w:val="00BF4B75"/>
    <w:rsid w:val="00BF5E94"/>
    <w:rsid w:val="00C06DA3"/>
    <w:rsid w:val="00C1742F"/>
    <w:rsid w:val="00C24D79"/>
    <w:rsid w:val="00C41085"/>
    <w:rsid w:val="00C619D9"/>
    <w:rsid w:val="00C6521D"/>
    <w:rsid w:val="00CE2AA1"/>
    <w:rsid w:val="00D01F52"/>
    <w:rsid w:val="00D47725"/>
    <w:rsid w:val="00D53211"/>
    <w:rsid w:val="00D5535D"/>
    <w:rsid w:val="00D57130"/>
    <w:rsid w:val="00D60E03"/>
    <w:rsid w:val="00DB0BFA"/>
    <w:rsid w:val="00DB16F7"/>
    <w:rsid w:val="00DC3322"/>
    <w:rsid w:val="00DD27FD"/>
    <w:rsid w:val="00DE5F70"/>
    <w:rsid w:val="00E0136E"/>
    <w:rsid w:val="00E23055"/>
    <w:rsid w:val="00E25AB1"/>
    <w:rsid w:val="00E46907"/>
    <w:rsid w:val="00E9397A"/>
    <w:rsid w:val="00EF36FA"/>
    <w:rsid w:val="00F52D83"/>
    <w:rsid w:val="00F56A7A"/>
    <w:rsid w:val="00FA01AE"/>
    <w:rsid w:val="00FB70DD"/>
    <w:rsid w:val="00FC2B76"/>
    <w:rsid w:val="00FE3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F71"/>
    <w:pPr>
      <w:spacing w:after="200" w:line="276" w:lineRule="auto"/>
    </w:pPr>
    <w:rPr>
      <w:rFonts w:ascii="Calibri" w:hAnsi="Calibri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707326"/>
    <w:rPr>
      <w:rFonts w:cs="Times New Roman"/>
    </w:rPr>
  </w:style>
  <w:style w:type="paragraph" w:customStyle="1" w:styleId="tbl-txt">
    <w:name w:val="tbl-txt"/>
    <w:basedOn w:val="Normal"/>
    <w:uiPriority w:val="99"/>
    <w:rsid w:val="008311C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descrleftitem">
    <w:name w:val="descrleftitem"/>
    <w:basedOn w:val="DefaultParagraphFont"/>
    <w:uiPriority w:val="99"/>
    <w:rsid w:val="00D01F5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0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0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0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0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90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90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90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90760">
                                                                  <w:marLeft w:val="0"/>
                                                                  <w:marRight w:val="0"/>
                                                                  <w:marTop w:val="633"/>
                                                                  <w:marBottom w:val="633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0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6759</Words>
  <Characters>-32766</Characters>
  <Application>Microsoft Office Outlook</Application>
  <DocSecurity>0</DocSecurity>
  <Lines>0</Lines>
  <Paragraphs>0</Paragraphs>
  <ScaleCrop>false</ScaleCrop>
  <Company>ЖОСМО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2016-06-14T12:16:00Z</cp:lastPrinted>
  <dcterms:created xsi:type="dcterms:W3CDTF">2016-07-15T12:08:00Z</dcterms:created>
  <dcterms:modified xsi:type="dcterms:W3CDTF">2016-07-15T12:08:00Z</dcterms:modified>
</cp:coreProperties>
</file>