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0A0"/>
      </w:tblPr>
      <w:tblGrid>
        <w:gridCol w:w="9637"/>
      </w:tblGrid>
      <w:tr w:rsidR="00201C1C" w:rsidRPr="00071FD1" w:rsidTr="00136E14"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</w:tcPr>
          <w:p w:rsidR="00201C1C" w:rsidRPr="00071FD1" w:rsidRDefault="00201C1C" w:rsidP="006F36AD">
            <w:pPr>
              <w:spacing w:after="0" w:line="240" w:lineRule="auto"/>
              <w:ind w:left="57" w:right="57"/>
              <w:jc w:val="right"/>
              <w:textAlignment w:val="baseline"/>
              <w:rPr>
                <w:rFonts w:ascii="Arial Narrow" w:hAnsi="Arial Narrow"/>
                <w:sz w:val="20"/>
                <w:szCs w:val="20"/>
                <w:lang w:eastAsia="ru-RU"/>
              </w:rPr>
            </w:pPr>
            <w:r w:rsidRPr="00071FD1">
              <w:rPr>
                <w:rFonts w:ascii="Arial Narrow" w:hAnsi="Arial Narrow"/>
                <w:bCs/>
                <w:sz w:val="20"/>
                <w:szCs w:val="20"/>
                <w:bdr w:val="none" w:sz="0" w:space="0" w:color="auto" w:frame="1"/>
                <w:lang w:eastAsia="ru-RU"/>
              </w:rPr>
              <w:br/>
              <w:t>ЗАТВЕРДЖЕНО</w:t>
            </w:r>
            <w:r w:rsidRPr="00071FD1">
              <w:rPr>
                <w:rFonts w:ascii="Arial Narrow" w:hAnsi="Arial Narrow"/>
                <w:sz w:val="20"/>
                <w:szCs w:val="20"/>
                <w:lang w:eastAsia="ru-RU"/>
              </w:rPr>
              <w:t> </w:t>
            </w:r>
            <w:r w:rsidRPr="00071FD1">
              <w:rPr>
                <w:rFonts w:ascii="Arial Narrow" w:hAnsi="Arial Narrow"/>
                <w:sz w:val="20"/>
                <w:szCs w:val="20"/>
                <w:lang w:eastAsia="ru-RU"/>
              </w:rPr>
              <w:br/>
            </w:r>
            <w:r w:rsidRPr="00071FD1">
              <w:rPr>
                <w:rFonts w:ascii="Arial Narrow" w:hAnsi="Arial Narrow"/>
                <w:bCs/>
                <w:sz w:val="20"/>
                <w:szCs w:val="20"/>
                <w:bdr w:val="none" w:sz="0" w:space="0" w:color="auto" w:frame="1"/>
                <w:lang w:eastAsia="ru-RU"/>
              </w:rPr>
              <w:t>Наказ Міністерства</w:t>
            </w:r>
            <w:r w:rsidRPr="00071FD1">
              <w:rPr>
                <w:rFonts w:ascii="Arial Narrow" w:hAnsi="Arial Narrow"/>
                <w:sz w:val="20"/>
                <w:szCs w:val="20"/>
                <w:lang w:eastAsia="ru-RU"/>
              </w:rPr>
              <w:t> </w:t>
            </w:r>
            <w:r w:rsidRPr="00071FD1">
              <w:rPr>
                <w:rFonts w:ascii="Arial Narrow" w:hAnsi="Arial Narrow"/>
                <w:sz w:val="20"/>
                <w:szCs w:val="20"/>
                <w:lang w:eastAsia="ru-RU"/>
              </w:rPr>
              <w:br/>
            </w:r>
            <w:r w:rsidRPr="00071FD1">
              <w:rPr>
                <w:rFonts w:ascii="Arial Narrow" w:hAnsi="Arial Narrow"/>
                <w:bCs/>
                <w:sz w:val="20"/>
                <w:szCs w:val="20"/>
                <w:bdr w:val="none" w:sz="0" w:space="0" w:color="auto" w:frame="1"/>
                <w:lang w:eastAsia="ru-RU"/>
              </w:rPr>
              <w:t>економічного розвитку</w:t>
            </w:r>
            <w:r w:rsidRPr="00071FD1">
              <w:rPr>
                <w:rFonts w:ascii="Arial Narrow" w:hAnsi="Arial Narrow"/>
                <w:sz w:val="20"/>
                <w:szCs w:val="20"/>
                <w:lang w:eastAsia="ru-RU"/>
              </w:rPr>
              <w:t> </w:t>
            </w:r>
            <w:r w:rsidRPr="00071FD1">
              <w:rPr>
                <w:rFonts w:ascii="Arial Narrow" w:hAnsi="Arial Narrow"/>
                <w:sz w:val="20"/>
                <w:szCs w:val="20"/>
                <w:lang w:eastAsia="ru-RU"/>
              </w:rPr>
              <w:br/>
            </w:r>
            <w:r w:rsidRPr="00071FD1">
              <w:rPr>
                <w:rFonts w:ascii="Arial Narrow" w:hAnsi="Arial Narrow"/>
                <w:bCs/>
                <w:sz w:val="20"/>
                <w:szCs w:val="20"/>
                <w:bdr w:val="none" w:sz="0" w:space="0" w:color="auto" w:frame="1"/>
                <w:lang w:eastAsia="ru-RU"/>
              </w:rPr>
              <w:t>і торгівлі України</w:t>
            </w:r>
            <w:r w:rsidRPr="00071FD1">
              <w:rPr>
                <w:rFonts w:ascii="Arial Narrow" w:hAnsi="Arial Narrow"/>
                <w:sz w:val="20"/>
                <w:szCs w:val="20"/>
                <w:lang w:eastAsia="ru-RU"/>
              </w:rPr>
              <w:t> </w:t>
            </w:r>
            <w:r w:rsidRPr="00071FD1">
              <w:rPr>
                <w:rFonts w:ascii="Arial Narrow" w:hAnsi="Arial Narrow"/>
                <w:sz w:val="20"/>
                <w:szCs w:val="20"/>
                <w:lang w:eastAsia="ru-RU"/>
              </w:rPr>
              <w:br/>
            </w:r>
            <w:r w:rsidRPr="00071FD1">
              <w:rPr>
                <w:rFonts w:ascii="Arial Narrow" w:hAnsi="Arial Narrow"/>
                <w:bCs/>
                <w:sz w:val="20"/>
                <w:szCs w:val="20"/>
                <w:bdr w:val="none" w:sz="0" w:space="0" w:color="auto" w:frame="1"/>
                <w:lang w:eastAsia="ru-RU"/>
              </w:rPr>
              <w:t>15.09.2014  № 1106</w:t>
            </w:r>
          </w:p>
        </w:tc>
      </w:tr>
    </w:tbl>
    <w:p w:rsidR="00201C1C" w:rsidRDefault="00201C1C" w:rsidP="00BD403A">
      <w:pPr>
        <w:spacing w:after="0" w:line="240" w:lineRule="auto"/>
        <w:ind w:left="450" w:right="450"/>
        <w:jc w:val="center"/>
        <w:textAlignment w:val="baseline"/>
        <w:rPr>
          <w:rFonts w:ascii="Arial Narrow" w:hAnsi="Arial Narrow"/>
          <w:b/>
          <w:bCs/>
          <w:bdr w:val="none" w:sz="0" w:space="0" w:color="auto" w:frame="1"/>
          <w:lang w:eastAsia="ru-RU"/>
        </w:rPr>
      </w:pPr>
      <w:bookmarkStart w:id="0" w:name="n3"/>
      <w:bookmarkEnd w:id="0"/>
      <w:r w:rsidRPr="00071FD1">
        <w:rPr>
          <w:rFonts w:ascii="Arial Narrow" w:hAnsi="Arial Narrow"/>
          <w:b/>
          <w:bCs/>
          <w:sz w:val="24"/>
          <w:szCs w:val="24"/>
          <w:bdr w:val="none" w:sz="0" w:space="0" w:color="auto" w:frame="1"/>
          <w:lang w:eastAsia="ru-RU"/>
        </w:rPr>
        <w:t>ЗВІТ </w:t>
      </w:r>
      <w:r w:rsidRPr="00071FD1">
        <w:rPr>
          <w:rFonts w:ascii="Arial Narrow" w:hAnsi="Arial Narrow"/>
          <w:sz w:val="24"/>
          <w:szCs w:val="24"/>
          <w:lang w:eastAsia="ru-RU"/>
        </w:rPr>
        <w:br/>
      </w:r>
      <w:r w:rsidRPr="00071FD1">
        <w:rPr>
          <w:rFonts w:ascii="Arial Narrow" w:hAnsi="Arial Narrow"/>
          <w:b/>
          <w:bCs/>
          <w:sz w:val="24"/>
          <w:szCs w:val="24"/>
          <w:bdr w:val="none" w:sz="0" w:space="0" w:color="auto" w:frame="1"/>
          <w:lang w:eastAsia="ru-RU"/>
        </w:rPr>
        <w:t>про результати закупівель без проведення процедури закупівлі</w:t>
      </w:r>
      <w:r w:rsidRPr="00071FD1">
        <w:rPr>
          <w:rFonts w:ascii="Arial Narrow" w:hAnsi="Arial Narrow"/>
          <w:sz w:val="24"/>
          <w:szCs w:val="24"/>
          <w:lang w:eastAsia="ru-RU"/>
        </w:rPr>
        <w:t> </w:t>
      </w:r>
      <w:r w:rsidRPr="00071FD1">
        <w:rPr>
          <w:rFonts w:ascii="Arial Narrow" w:hAnsi="Arial Narrow"/>
          <w:sz w:val="24"/>
          <w:szCs w:val="24"/>
          <w:lang w:eastAsia="ru-RU"/>
        </w:rPr>
        <w:br/>
      </w:r>
      <w:r w:rsidRPr="00071FD1">
        <w:rPr>
          <w:rFonts w:ascii="Arial Narrow" w:hAnsi="Arial Narrow"/>
          <w:b/>
          <w:bCs/>
          <w:sz w:val="24"/>
          <w:szCs w:val="24"/>
          <w:bdr w:val="none" w:sz="0" w:space="0" w:color="auto" w:frame="1"/>
          <w:lang w:eastAsia="ru-RU"/>
        </w:rPr>
        <w:t>за __</w:t>
      </w:r>
      <w:r>
        <w:rPr>
          <w:rFonts w:ascii="Arial Narrow" w:hAnsi="Arial Narrow"/>
          <w:b/>
          <w:bCs/>
          <w:sz w:val="24"/>
          <w:szCs w:val="24"/>
          <w:bdr w:val="none" w:sz="0" w:space="0" w:color="auto" w:frame="1"/>
          <w:lang w:val="uk-UA" w:eastAsia="ru-RU"/>
        </w:rPr>
        <w:t xml:space="preserve">І </w:t>
      </w:r>
      <w:r w:rsidRPr="00071FD1">
        <w:rPr>
          <w:rFonts w:ascii="Arial Narrow" w:hAnsi="Arial Narrow"/>
          <w:b/>
          <w:bCs/>
          <w:sz w:val="24"/>
          <w:szCs w:val="24"/>
          <w:bdr w:val="none" w:sz="0" w:space="0" w:color="auto" w:frame="1"/>
          <w:lang w:eastAsia="ru-RU"/>
        </w:rPr>
        <w:t xml:space="preserve">квартал </w:t>
      </w:r>
      <w:r>
        <w:rPr>
          <w:rFonts w:ascii="Arial Narrow" w:hAnsi="Arial Narrow"/>
          <w:b/>
          <w:bCs/>
          <w:sz w:val="24"/>
          <w:szCs w:val="24"/>
          <w:bdr w:val="none" w:sz="0" w:space="0" w:color="auto" w:frame="1"/>
          <w:lang w:val="uk-UA" w:eastAsia="ru-RU"/>
        </w:rPr>
        <w:t xml:space="preserve"> 2016</w:t>
      </w:r>
      <w:r w:rsidRPr="00071FD1">
        <w:rPr>
          <w:rFonts w:ascii="Arial Narrow" w:hAnsi="Arial Narrow"/>
          <w:b/>
          <w:bCs/>
          <w:sz w:val="24"/>
          <w:szCs w:val="24"/>
          <w:bdr w:val="none" w:sz="0" w:space="0" w:color="auto" w:frame="1"/>
          <w:lang w:eastAsia="ru-RU"/>
        </w:rPr>
        <w:t>___ року</w:t>
      </w:r>
      <w:r w:rsidRPr="00071FD1">
        <w:rPr>
          <w:rFonts w:ascii="Arial Narrow" w:hAnsi="Arial Narrow"/>
          <w:sz w:val="24"/>
          <w:szCs w:val="24"/>
          <w:lang w:eastAsia="ru-RU"/>
        </w:rPr>
        <w:t> </w:t>
      </w:r>
      <w:r w:rsidRPr="00071FD1">
        <w:rPr>
          <w:rFonts w:ascii="Arial Narrow" w:hAnsi="Arial Narrow"/>
          <w:sz w:val="24"/>
          <w:szCs w:val="24"/>
          <w:lang w:eastAsia="ru-RU"/>
        </w:rPr>
        <w:br/>
      </w:r>
      <w:r w:rsidRPr="008558C2">
        <w:rPr>
          <w:rFonts w:ascii="Arial Narrow" w:hAnsi="Arial Narrow"/>
          <w:b/>
          <w:sz w:val="24"/>
          <w:szCs w:val="24"/>
          <w:u w:val="single"/>
          <w:lang w:val="uk-UA" w:eastAsia="ru-RU"/>
        </w:rPr>
        <w:t>Житомирське облстоматмедоб</w:t>
      </w:r>
      <w:r w:rsidRPr="008558C2">
        <w:rPr>
          <w:rFonts w:ascii="Arial Narrow" w:hAnsi="Arial Narrow"/>
          <w:b/>
          <w:sz w:val="24"/>
          <w:szCs w:val="24"/>
          <w:u w:val="single"/>
          <w:lang w:eastAsia="ru-RU"/>
        </w:rPr>
        <w:t>’</w:t>
      </w:r>
      <w:r w:rsidRPr="008558C2">
        <w:rPr>
          <w:rFonts w:ascii="Arial Narrow" w:hAnsi="Arial Narrow"/>
          <w:b/>
          <w:sz w:val="24"/>
          <w:szCs w:val="24"/>
          <w:u w:val="single"/>
          <w:lang w:val="uk-UA" w:eastAsia="ru-RU"/>
        </w:rPr>
        <w:t>єднання Житомирської обласної ради 01991518</w:t>
      </w:r>
      <w:r w:rsidRPr="00071FD1">
        <w:rPr>
          <w:rFonts w:ascii="Arial Narrow" w:hAnsi="Arial Narrow"/>
          <w:lang w:eastAsia="ru-RU"/>
        </w:rPr>
        <w:t> </w:t>
      </w:r>
      <w:r w:rsidRPr="00071FD1">
        <w:rPr>
          <w:rFonts w:ascii="Arial Narrow" w:hAnsi="Arial Narrow"/>
          <w:lang w:eastAsia="ru-RU"/>
        </w:rPr>
        <w:br/>
      </w:r>
      <w:r w:rsidRPr="00071FD1">
        <w:rPr>
          <w:rFonts w:ascii="Arial Narrow" w:hAnsi="Arial Narrow"/>
          <w:b/>
          <w:bCs/>
          <w:sz w:val="20"/>
          <w:szCs w:val="20"/>
          <w:bdr w:val="none" w:sz="0" w:space="0" w:color="auto" w:frame="1"/>
          <w:lang w:eastAsia="ru-RU"/>
        </w:rPr>
        <w:t>(найменування замовника, код за ЄДРПОУ)</w:t>
      </w:r>
    </w:p>
    <w:tbl>
      <w:tblPr>
        <w:tblpPr w:leftFromText="180" w:rightFromText="180" w:vertAnchor="text" w:horzAnchor="page" w:tblpXSpec="center" w:tblpY="294"/>
        <w:tblW w:w="537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2126"/>
        <w:gridCol w:w="1980"/>
        <w:gridCol w:w="1841"/>
        <w:gridCol w:w="1415"/>
        <w:gridCol w:w="993"/>
        <w:gridCol w:w="1961"/>
        <w:gridCol w:w="28"/>
        <w:gridCol w:w="23"/>
      </w:tblGrid>
      <w:tr w:rsidR="00201C1C" w:rsidRPr="00071FD1" w:rsidTr="005713A3">
        <w:trPr>
          <w:gridAfter w:val="2"/>
          <w:wAfter w:w="51" w:type="dxa"/>
        </w:trPr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01C1C" w:rsidRPr="006F36AD" w:rsidRDefault="00201C1C" w:rsidP="006F36AD">
            <w:pPr>
              <w:spacing w:after="0" w:line="240" w:lineRule="auto"/>
              <w:jc w:val="center"/>
              <w:textAlignment w:val="baseline"/>
              <w:rPr>
                <w:rFonts w:ascii="Arial Narrow" w:hAnsi="Arial Narrow"/>
                <w:b/>
                <w:i/>
                <w:lang w:eastAsia="ru-RU"/>
              </w:rPr>
            </w:pPr>
            <w:r w:rsidRPr="006F36AD">
              <w:rPr>
                <w:rFonts w:ascii="Arial Narrow" w:hAnsi="Arial Narrow"/>
                <w:b/>
                <w:i/>
                <w:bdr w:val="none" w:sz="0" w:space="0" w:color="auto" w:frame="1"/>
                <w:lang w:eastAsia="ru-RU"/>
              </w:rPr>
              <w:t>Назва та код предмета закупівлі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01C1C" w:rsidRPr="008936AE" w:rsidRDefault="00201C1C" w:rsidP="006F36AD">
            <w:pPr>
              <w:spacing w:after="0" w:line="240" w:lineRule="auto"/>
              <w:jc w:val="center"/>
              <w:textAlignment w:val="baseline"/>
              <w:rPr>
                <w:rFonts w:ascii="Arial Narrow" w:hAnsi="Arial Narrow"/>
                <w:i/>
                <w:lang w:eastAsia="ru-RU"/>
              </w:rPr>
            </w:pPr>
            <w:r w:rsidRPr="008936AE">
              <w:rPr>
                <w:rFonts w:ascii="Arial Narrow" w:hAnsi="Arial Narrow"/>
                <w:i/>
                <w:bdr w:val="none" w:sz="0" w:space="0" w:color="auto" w:frame="1"/>
                <w:lang w:eastAsia="ru-RU"/>
              </w:rPr>
              <w:t>Кількість товару або обсяг виконання робіт чи надання послуг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01C1C" w:rsidRPr="008936AE" w:rsidRDefault="00201C1C" w:rsidP="006F36AD">
            <w:pPr>
              <w:spacing w:after="0" w:line="240" w:lineRule="auto"/>
              <w:jc w:val="center"/>
              <w:textAlignment w:val="baseline"/>
              <w:rPr>
                <w:rFonts w:ascii="Arial Narrow" w:hAnsi="Arial Narrow"/>
                <w:i/>
                <w:lang w:eastAsia="ru-RU"/>
              </w:rPr>
            </w:pPr>
            <w:r w:rsidRPr="008936AE">
              <w:rPr>
                <w:rFonts w:ascii="Arial Narrow" w:hAnsi="Arial Narrow"/>
                <w:i/>
                <w:bdr w:val="none" w:sz="0" w:space="0" w:color="auto" w:frame="1"/>
                <w:lang w:eastAsia="ru-RU"/>
              </w:rPr>
              <w:t>Найменування/П.І.Б. особи, з якою укладено договір, та ідентифікаційний номер/код особи, з якою укладено договір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01C1C" w:rsidRPr="008936AE" w:rsidRDefault="00201C1C" w:rsidP="006F36AD">
            <w:pPr>
              <w:spacing w:after="0" w:line="240" w:lineRule="auto"/>
              <w:jc w:val="center"/>
              <w:textAlignment w:val="baseline"/>
              <w:rPr>
                <w:rFonts w:ascii="Arial Narrow" w:hAnsi="Arial Narrow"/>
                <w:i/>
                <w:lang w:eastAsia="ru-RU"/>
              </w:rPr>
            </w:pPr>
            <w:r w:rsidRPr="008936AE">
              <w:rPr>
                <w:rFonts w:ascii="Arial Narrow" w:hAnsi="Arial Narrow"/>
                <w:i/>
                <w:bdr w:val="none" w:sz="0" w:space="0" w:color="auto" w:frame="1"/>
                <w:lang w:eastAsia="ru-RU"/>
              </w:rPr>
              <w:t>Дата та номер договору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01C1C" w:rsidRPr="008936AE" w:rsidRDefault="00201C1C" w:rsidP="006F36AD">
            <w:pPr>
              <w:spacing w:after="0" w:line="240" w:lineRule="auto"/>
              <w:jc w:val="center"/>
              <w:textAlignment w:val="baseline"/>
              <w:rPr>
                <w:rFonts w:ascii="Arial Narrow" w:hAnsi="Arial Narrow"/>
                <w:i/>
                <w:lang w:eastAsia="ru-RU"/>
              </w:rPr>
            </w:pPr>
            <w:r w:rsidRPr="008936AE">
              <w:rPr>
                <w:rFonts w:ascii="Arial Narrow" w:hAnsi="Arial Narrow"/>
                <w:i/>
                <w:bdr w:val="none" w:sz="0" w:space="0" w:color="auto" w:frame="1"/>
                <w:lang w:eastAsia="ru-RU"/>
              </w:rPr>
              <w:t>Ціна договору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01C1C" w:rsidRPr="008936AE" w:rsidRDefault="00201C1C" w:rsidP="006F36AD">
            <w:pPr>
              <w:spacing w:after="0" w:line="240" w:lineRule="auto"/>
              <w:jc w:val="center"/>
              <w:textAlignment w:val="baseline"/>
              <w:rPr>
                <w:rFonts w:ascii="Arial Narrow" w:hAnsi="Arial Narrow"/>
                <w:i/>
                <w:lang w:eastAsia="ru-RU"/>
              </w:rPr>
            </w:pPr>
            <w:r w:rsidRPr="008936AE">
              <w:rPr>
                <w:rFonts w:ascii="Arial Narrow" w:hAnsi="Arial Narrow"/>
                <w:i/>
                <w:bdr w:val="none" w:sz="0" w:space="0" w:color="auto" w:frame="1"/>
                <w:lang w:eastAsia="ru-RU"/>
              </w:rPr>
              <w:t>Примітка</w:t>
            </w:r>
          </w:p>
        </w:tc>
      </w:tr>
      <w:tr w:rsidR="00201C1C" w:rsidRPr="00071FD1" w:rsidTr="005713A3">
        <w:trPr>
          <w:gridAfter w:val="2"/>
          <w:wAfter w:w="51" w:type="dxa"/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071FD1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lang w:eastAsia="ru-RU"/>
              </w:rPr>
            </w:pPr>
            <w:r w:rsidRPr="00071FD1">
              <w:rPr>
                <w:rFonts w:ascii="Arial Narrow" w:hAnsi="Arial Narrow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071FD1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lang w:eastAsia="ru-RU"/>
              </w:rPr>
            </w:pPr>
            <w:r w:rsidRPr="00071FD1">
              <w:rPr>
                <w:rFonts w:ascii="Arial Narrow" w:hAnsi="Arial Narrow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071FD1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lang w:eastAsia="ru-RU"/>
              </w:rPr>
            </w:pPr>
            <w:r w:rsidRPr="00071FD1">
              <w:rPr>
                <w:rFonts w:ascii="Arial Narrow" w:hAnsi="Arial Narrow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071FD1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lang w:eastAsia="ru-RU"/>
              </w:rPr>
            </w:pPr>
            <w:r w:rsidRPr="00071FD1">
              <w:rPr>
                <w:rFonts w:ascii="Arial Narrow" w:hAnsi="Arial Narrow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071FD1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lang w:eastAsia="ru-RU"/>
              </w:rPr>
            </w:pPr>
            <w:r w:rsidRPr="00071FD1">
              <w:rPr>
                <w:rFonts w:ascii="Arial Narrow" w:hAnsi="Arial Narrow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071FD1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lang w:eastAsia="ru-RU"/>
              </w:rPr>
            </w:pPr>
            <w:r w:rsidRPr="00071FD1">
              <w:rPr>
                <w:rFonts w:ascii="Arial Narrow" w:hAnsi="Arial Narrow"/>
                <w:bdr w:val="none" w:sz="0" w:space="0" w:color="auto" w:frame="1"/>
                <w:lang w:eastAsia="ru-RU"/>
              </w:rPr>
              <w:t>6</w:t>
            </w:r>
          </w:p>
        </w:tc>
      </w:tr>
      <w:tr w:rsidR="00201C1C" w:rsidRPr="00071FD1" w:rsidTr="005713A3">
        <w:trPr>
          <w:gridAfter w:val="2"/>
          <w:wAfter w:w="51" w:type="dxa"/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C52DA0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/>
                <w:i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/>
                <w:i/>
                <w:bdr w:val="none" w:sz="0" w:space="0" w:color="auto" w:frame="1"/>
                <w:lang w:val="uk-UA" w:eastAsia="ru-RU"/>
              </w:rPr>
              <w:t>СІЧЕНЬ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071FD1" w:rsidTr="005713A3">
        <w:trPr>
          <w:gridAfter w:val="2"/>
          <w:wAfter w:w="51" w:type="dxa"/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136E14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Бланки 228200000-4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8558C2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8558C2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ФОП Дорошенко С.Г.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8558C2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19.01.2016р., №5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8558C2" w:rsidRDefault="00201C1C" w:rsidP="006F36AD">
            <w:pPr>
              <w:rPr>
                <w:rFonts w:ascii="Arial Narrow" w:hAnsi="Arial Narrow"/>
                <w:lang w:val="uk-UA" w:eastAsia="ru-RU"/>
              </w:rPr>
            </w:pPr>
            <w:r>
              <w:rPr>
                <w:rFonts w:ascii="Arial Narrow" w:hAnsi="Arial Narrow"/>
                <w:lang w:val="uk-UA" w:eastAsia="ru-RU"/>
              </w:rPr>
              <w:t>65,00 (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136E14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Видаткові касові ордери</w:t>
            </w:r>
          </w:p>
        </w:tc>
      </w:tr>
      <w:tr w:rsidR="00201C1C" w:rsidRPr="00071FD1" w:rsidTr="005713A3">
        <w:trPr>
          <w:gridAfter w:val="2"/>
          <w:wAfter w:w="51" w:type="dxa"/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37,00,1-послуги каналізаційні,</w:t>
            </w:r>
          </w:p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90430000-0 послуги з відведення стічних вод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10068,0 куб.м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КП «Житомирводоканал», </w:t>
            </w:r>
          </w:p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033344065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19.01.2016р.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9750,00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водовідведення</w:t>
            </w:r>
          </w:p>
        </w:tc>
      </w:tr>
      <w:tr w:rsidR="00201C1C" w:rsidRPr="00071FD1" w:rsidTr="005713A3">
        <w:trPr>
          <w:gridAfter w:val="2"/>
          <w:wAfter w:w="51" w:type="dxa"/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35,11,1 – електрична енергія,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21540 квт/год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ПАТ ЕК «Житомиробленерго»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19.01.2016р.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41082,00(з ПДВ)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Електрична енергія</w:t>
            </w:r>
          </w:p>
        </w:tc>
      </w:tr>
      <w:tr w:rsidR="00201C1C" w:rsidRPr="00071FD1" w:rsidTr="005713A3">
        <w:trPr>
          <w:gridAfter w:val="2"/>
          <w:wAfter w:w="51" w:type="dxa"/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50531200-8-послуги з ТО газових приладів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ПАТ «Житомиргаз»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21,01,2016р.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343,88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Повірка лічильників газу</w:t>
            </w:r>
          </w:p>
        </w:tc>
      </w:tr>
      <w:tr w:rsidR="00201C1C" w:rsidRPr="00071FD1" w:rsidTr="005713A3">
        <w:trPr>
          <w:gridAfter w:val="2"/>
          <w:wAfter w:w="51" w:type="dxa"/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65111000-4 розподіл питної води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876 куб.м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КП «Житомирводоканал», </w:t>
            </w:r>
          </w:p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033344065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21.01.2016р.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3500,00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Постачання води</w:t>
            </w:r>
          </w:p>
        </w:tc>
      </w:tr>
      <w:tr w:rsidR="00201C1C" w:rsidRPr="001F39E0" w:rsidTr="005713A3">
        <w:trPr>
          <w:gridAfter w:val="2"/>
          <w:wAfter w:w="51" w:type="dxa"/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33631600-8 антисептичні та дез.засоби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 шт.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ФОП Муж М.Й., і.к. 2168724636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21.01.2016р.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1080,00,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Дез засоби</w:t>
            </w:r>
          </w:p>
        </w:tc>
      </w:tr>
      <w:tr w:rsidR="00201C1C" w:rsidRPr="001F39E0" w:rsidTr="005713A3">
        <w:trPr>
          <w:gridAfter w:val="2"/>
          <w:wAfter w:w="51" w:type="dxa"/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«Ракович» Ід..№2900115928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21,01,2016р.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gridAfter w:val="2"/>
          <w:wAfter w:w="51" w:type="dxa"/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33141420-0 хірургічні рукавички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 уп.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1550,00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Рукавички хірургічні</w:t>
            </w:r>
          </w:p>
        </w:tc>
      </w:tr>
      <w:tr w:rsidR="00201C1C" w:rsidRPr="001F39E0" w:rsidTr="005713A3">
        <w:trPr>
          <w:gridAfter w:val="2"/>
          <w:wAfter w:w="51" w:type="dxa"/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 Пляш.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555,00 без ПДВ 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АХД 2000</w:t>
            </w:r>
          </w:p>
        </w:tc>
      </w:tr>
      <w:tr w:rsidR="00201C1C" w:rsidRPr="001F39E0" w:rsidTr="005713A3">
        <w:trPr>
          <w:gridAfter w:val="2"/>
          <w:wAfter w:w="51" w:type="dxa"/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33631600-8 антисептичні та дез.засоби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 шт.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786,68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хлорантоїн</w:t>
            </w: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-«-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smartTag w:uri="urn:schemas-microsoft-com:office:smarttags" w:element="metricconverter">
              <w:smartTagPr>
                <w:attr w:name="ProductID" w:val="2 кг"/>
              </w:smartTagPr>
              <w:r>
                <w:rPr>
                  <w:rFonts w:ascii="Arial Narrow" w:hAnsi="Arial Narrow"/>
                  <w:sz w:val="16"/>
                  <w:szCs w:val="16"/>
                  <w:bdr w:val="none" w:sz="0" w:space="0" w:color="auto" w:frame="1"/>
                  <w:lang w:val="uk-UA" w:eastAsia="ru-RU"/>
                </w:rPr>
                <w:t>2 кг</w:t>
              </w:r>
            </w:smartTag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311,66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Бланідас 300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-«-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 шт.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1098,33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Бациллол АФ (5л)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Огородник Ід.№2041902816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Договор №1 від 21.01.2016р.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33157000-5  газотерапевтичні чи респіраторні апарати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 уп.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450,00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маски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ПП «Магнолія  плюс 1»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Дог.№1 від 21.01.2016р.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79710000-4 послуги охоронні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18000,00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DB1D24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Охорона об</w:t>
            </w:r>
            <w:r>
              <w:rPr>
                <w:rFonts w:ascii="Arial Narrow" w:hAnsi="Arial Narrow"/>
                <w:bdr w:val="none" w:sz="0" w:space="0" w:color="auto" w:frame="1"/>
                <w:lang w:val="en-US" w:eastAsia="ru-RU"/>
              </w:rPr>
              <w:t>’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єкту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50311000-8 ТО і ремонт офісної і обчислювальної техніки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КП «біатрон-6» 135458806259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Дог.№794ПЕ від 21.01.2016р.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420,00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ТО касового апарату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85111820-4 послуги з проведення бак.досліджень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ДУ «ДОЛЦДССУ» 13545882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Дог.№Ро1-0020 від 22,01,2016р.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3672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1908,19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Змиви, зол.юстафілоккок, забрудненя повітря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F08F5" w:rsidRDefault="00201C1C" w:rsidP="009F08F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50312000-5 </w:t>
            </w:r>
            <w:r>
              <w:t xml:space="preserve"> </w:t>
            </w:r>
            <w:r>
              <w:rPr>
                <w:lang w:val="uk-UA"/>
              </w:rPr>
              <w:t>ТО і ремонт комп</w:t>
            </w:r>
            <w:r w:rsidRPr="009F08F5">
              <w:t>’</w:t>
            </w:r>
            <w:r>
              <w:rPr>
                <w:lang w:val="uk-UA"/>
              </w:rPr>
              <w:t>ютерного обладнання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F08F5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ФОП Карплюк В.В. 2608512010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Дог.від22.01.2016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455,00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Ремонт ДБЖ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1840D6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31224000-2 з</w:t>
            </w:r>
            <w:r>
              <w:rPr>
                <w:rFonts w:ascii="Arial Narrow" w:hAnsi="Arial Narrow"/>
                <w:bdr w:val="none" w:sz="0" w:space="0" w:color="auto" w:frame="1"/>
                <w:lang w:val="en-US" w:eastAsia="ru-RU"/>
              </w:rPr>
              <w:t>’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єднувачі та контактні елементи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37 од.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ТОВ ВКП «Укрекоенерго-лтд 22044957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Дог.14 від 22.01.2016р.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1357,55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електрообладнання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1840D6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64210000-1 послуги телефонного зв</w:t>
            </w:r>
            <w:r w:rsidRPr="001840D6">
              <w:rPr>
                <w:rFonts w:ascii="Arial Narrow" w:hAnsi="Arial Narrow"/>
                <w:bdr w:val="none" w:sz="0" w:space="0" w:color="auto" w:frame="1"/>
                <w:lang w:eastAsia="ru-RU"/>
              </w:rPr>
              <w:t>’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язку та передачі даних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ПАТ «Укртелеком» 01184114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Дог.453 від 21.01.2016р.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1000,00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1840D6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Послуги зв</w:t>
            </w:r>
            <w:r>
              <w:rPr>
                <w:rFonts w:ascii="Arial Narrow" w:hAnsi="Arial Narrow"/>
                <w:bdr w:val="none" w:sz="0" w:space="0" w:color="auto" w:frame="1"/>
                <w:lang w:val="en-US" w:eastAsia="ru-RU"/>
              </w:rPr>
              <w:t>’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язку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90721600-3 послуги з радіаційного захисту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ДУ «Житомирський ОЛЦ ДСЕСУ»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Дог.доо-0016 від 22.01.2016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108,43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Вимірювання доз опромінювання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33600000-6 фармацевтична продукція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95 фл.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КП «Аптека міжлікарняна» 24700920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Дог.2-0/16 від 21.01.2016р.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5232,93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Розчини аптечні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50610000-4 ТО охоронної сигналізації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5,6 У.Од.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УПО в Житомирській області, 40109091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Дог.№121/16/ж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196,00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Обслуговування сигналізації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72212443-6 послуги з роз.прог.заб.для бух.обліку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СПД Лесько В.В. 2909407298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 ДГ-574 від 26.01.2016р.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1800,00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Інф.-конс.супров. прог.забезпечення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ТОВ  «К.І.Т.2013»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Дог.№41 від 26.01.2016р.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90923000-3послуги з дератизації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331,50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дератизація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90921000-9 послуги з дезінфікування та витравлювання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331,50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дезінсекція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24311411-1 сірчана кислота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smartTag w:uri="urn:schemas-microsoft-com:office:smarttags" w:element="metricconverter">
              <w:smartTagPr>
                <w:attr w:name="ProductID" w:val="13,3 кг"/>
              </w:smartTagPr>
              <w:r>
                <w:rPr>
                  <w:rFonts w:ascii="Arial Narrow" w:hAnsi="Arial Narrow"/>
                  <w:sz w:val="16"/>
                  <w:szCs w:val="16"/>
                  <w:bdr w:val="none" w:sz="0" w:space="0" w:color="auto" w:frame="1"/>
                  <w:lang w:val="uk-UA" w:eastAsia="ru-RU"/>
                </w:rPr>
                <w:t>13,3 кг</w:t>
              </w:r>
            </w:smartTag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ПП «Практик»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Дог.№17 від 26.01.2016р.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333,56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Розчин сірчаної к-ти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44190000-8 конструкційні матеріали різні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9,5 найм.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ТОВ «Горизонт-Д» 38500163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Дог.264 від 26.01.2016р.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651,42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Господарчі товари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50421000-2 послуги з ремонту і ТО медичного обладнання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ФОП Логінов О.І. 2444315639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Дог.6 від 26.01.2016р.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1575,00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То мед.обладнання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70332100-8 послуги з управління земельними ресурсами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КП «Житомирський міський центр земельних відносин»32885844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 55 н/16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560,04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Грошова оцінка 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09123000-7 природний газ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7,395 кубм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ТОВ «ЖИТОМИРГАЗ ЗБУТ» та ПАТ «Житомиргаз»39577504, 03344071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A645E4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Дод.угода до дог.№2015/ТП-700020 від 02.09*.2015р.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154354,00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Газ природній </w:t>
            </w: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B69C6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/>
                <w:i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/>
                <w:i/>
                <w:bdr w:val="none" w:sz="0" w:space="0" w:color="auto" w:frame="1"/>
                <w:lang w:val="uk-UA" w:eastAsia="ru-RU"/>
              </w:rPr>
              <w:t>ЛЮТИЙ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F36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70332100-8 послуги з управління земельними ресурсами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КП «Житомирський міський центр земельних відносин»32885844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Дог.665 н/16 від 03.02.2016р.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365,64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Грошова оцінка </w:t>
            </w:r>
          </w:p>
        </w:tc>
        <w:tc>
          <w:tcPr>
            <w:tcW w:w="28" w:type="dxa"/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32354110-3 рентгенівська плівка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Огородник Ід.№2041902816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Договор №3 від 03.02.2016р.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3983,00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Плівка дентальна</w:t>
            </w:r>
          </w:p>
        </w:tc>
        <w:tc>
          <w:tcPr>
            <w:tcW w:w="28" w:type="dxa"/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Огородник Ід.№2041902816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Договор №5 від 03.02.2016р.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14620000-4 сплави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2000,00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Сплав стоматологічний</w:t>
            </w:r>
          </w:p>
        </w:tc>
        <w:tc>
          <w:tcPr>
            <w:tcW w:w="28" w:type="dxa"/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33138100-7 зубні протези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1037,00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Гарнітури зубів</w:t>
            </w:r>
          </w:p>
        </w:tc>
        <w:tc>
          <w:tcPr>
            <w:tcW w:w="28" w:type="dxa"/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14620000-3 сплави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3960,00 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Сплав бюгельний </w:t>
            </w:r>
          </w:p>
        </w:tc>
        <w:tc>
          <w:tcPr>
            <w:tcW w:w="28" w:type="dxa"/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B69C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33141800-8 стоматологічні матеріали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«Ракович» Ід..№2900115928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03,02,2016р.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763,00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Кетак моляр</w:t>
            </w:r>
          </w:p>
        </w:tc>
        <w:tc>
          <w:tcPr>
            <w:tcW w:w="28" w:type="dxa"/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Огородник Ід.№2041902816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Договор №4 від 03.02.2016р.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33141800-8 стоматологічні матеріали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12107,00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Бори, брекет с-ми, дріт, замки, ізокол,лак,комполюкс, спектрум,темполат</w:t>
            </w:r>
          </w:p>
        </w:tc>
        <w:tc>
          <w:tcPr>
            <w:tcW w:w="28" w:type="dxa"/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DC0F30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24952100-3 стоматологічний віск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308,00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Віск базисний</w:t>
            </w:r>
          </w:p>
        </w:tc>
        <w:tc>
          <w:tcPr>
            <w:tcW w:w="28" w:type="dxa"/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33138000-6 матер.для протезування зубів та припасування зубних протезів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780,00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Пластмаса безбарвна</w:t>
            </w:r>
          </w:p>
        </w:tc>
        <w:tc>
          <w:tcPr>
            <w:tcW w:w="28" w:type="dxa"/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33131112-5 стоматологічні щітки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42,00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Щітка шліфувальна</w:t>
            </w:r>
          </w:p>
        </w:tc>
        <w:tc>
          <w:tcPr>
            <w:tcW w:w="28" w:type="dxa"/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C0F3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ДУ «Житомирський ОЛЦ ДСЕСУ» 38499986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Дог.доо-0016 від 22.01.2016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85111820-4послуги з проведення бактеріологічних досліджень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70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1908,19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Бакконтроль (повітря, стерильність,змиви, стафілокок)</w:t>
            </w:r>
          </w:p>
        </w:tc>
        <w:tc>
          <w:tcPr>
            <w:tcW w:w="28" w:type="dxa"/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39831-6 засоби для прання і миття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0D349D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color w:val="FF0000"/>
                <w:bdr w:val="none" w:sz="0" w:space="0" w:color="auto" w:frame="1"/>
                <w:lang w:val="uk-UA" w:eastAsia="ru-RU"/>
              </w:rPr>
            </w:pPr>
            <w:r w:rsidRPr="000D349D">
              <w:rPr>
                <w:rFonts w:ascii="Arial Narrow" w:hAnsi="Arial Narrow"/>
                <w:color w:val="FF0000"/>
                <w:bdr w:val="none" w:sz="0" w:space="0" w:color="auto" w:frame="1"/>
                <w:lang w:val="uk-UA" w:eastAsia="ru-RU"/>
              </w:rPr>
              <w:t>ПП «Дасна»</w:t>
            </w:r>
          </w:p>
          <w:p w:rsidR="00201C1C" w:rsidRPr="000D349D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color w:val="FF0000"/>
                <w:bdr w:val="none" w:sz="0" w:space="0" w:color="auto" w:frame="1"/>
                <w:lang w:val="uk-UA" w:eastAsia="ru-RU"/>
              </w:rPr>
            </w:pPr>
            <w:r w:rsidRPr="000D349D">
              <w:rPr>
                <w:rFonts w:ascii="Arial Narrow" w:hAnsi="Arial Narrow"/>
                <w:color w:val="FF0000"/>
                <w:bdr w:val="none" w:sz="0" w:space="0" w:color="auto" w:frame="1"/>
                <w:lang w:val="uk-UA" w:eastAsia="ru-RU"/>
              </w:rPr>
              <w:t>30432814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0D349D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color w:val="FF0000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 w:rsidRPr="000D349D">
              <w:rPr>
                <w:rFonts w:ascii="Arial Narrow" w:hAnsi="Arial Narrow"/>
                <w:color w:val="FF0000"/>
                <w:sz w:val="16"/>
                <w:szCs w:val="16"/>
                <w:bdr w:val="none" w:sz="0" w:space="0" w:color="auto" w:frame="1"/>
                <w:lang w:val="uk-UA" w:eastAsia="ru-RU"/>
              </w:rPr>
              <w:t>Дог.№11 від 05.02.2016р.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0D349D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color w:val="FF0000"/>
                <w:bdr w:val="none" w:sz="0" w:space="0" w:color="auto" w:frame="1"/>
                <w:lang w:val="uk-UA" w:eastAsia="ru-RU"/>
              </w:rPr>
            </w:pPr>
            <w:r w:rsidRPr="000D349D">
              <w:rPr>
                <w:rFonts w:ascii="Arial Narrow" w:hAnsi="Arial Narrow"/>
                <w:color w:val="FF0000"/>
                <w:bdr w:val="none" w:sz="0" w:space="0" w:color="auto" w:frame="1"/>
                <w:lang w:val="uk-UA" w:eastAsia="ru-RU"/>
              </w:rPr>
              <w:t>1363,44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Миючі засоби</w:t>
            </w:r>
          </w:p>
        </w:tc>
        <w:tc>
          <w:tcPr>
            <w:tcW w:w="28" w:type="dxa"/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bookmarkStart w:id="1" w:name="_GoBack"/>
        <w:bookmarkEnd w:id="1"/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90513100-7 послуги з утилізації побутових відходів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100 ку.м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КП «АТП 0628»03328327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Дог.№3ТПВ-899 від 01.02.2016р.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596,00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Захоронення відходів</w:t>
            </w:r>
          </w:p>
        </w:tc>
        <w:tc>
          <w:tcPr>
            <w:tcW w:w="28" w:type="dxa"/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50710000-5послуги з реионту і ТО електр. І мех.устаткування будівель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ТОВ «Аккреція» 13546901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Договір №1/16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760,00 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Перевірка та ТО вентканалів</w:t>
            </w:r>
          </w:p>
        </w:tc>
        <w:tc>
          <w:tcPr>
            <w:tcW w:w="28" w:type="dxa"/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A3A0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«Ракович» Ід..№2900115928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Дог.№2 09,02,2016р.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24312220-2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43,00з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Гідрохлорид натрія</w:t>
            </w:r>
          </w:p>
        </w:tc>
        <w:tc>
          <w:tcPr>
            <w:tcW w:w="28" w:type="dxa"/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33141000-0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327,10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A45B1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Кетгут</w:t>
            </w:r>
          </w:p>
        </w:tc>
        <w:tc>
          <w:tcPr>
            <w:tcW w:w="28" w:type="dxa"/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33141411-4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203,84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Леза для скальпеля</w:t>
            </w:r>
          </w:p>
        </w:tc>
        <w:tc>
          <w:tcPr>
            <w:tcW w:w="28" w:type="dxa"/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33141114-2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52,34з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марля</w:t>
            </w:r>
          </w:p>
        </w:tc>
        <w:tc>
          <w:tcPr>
            <w:tcW w:w="28" w:type="dxa"/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33141310-6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450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421,5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шприци</w:t>
            </w:r>
          </w:p>
        </w:tc>
        <w:tc>
          <w:tcPr>
            <w:tcW w:w="28" w:type="dxa"/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10808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A45B1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33141420-0 хірургічні рукавички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A45B1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A45B1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«Ракович» Ід..№2900115928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A45B1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Дог.№2 09,02,2016р.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A45B1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118,00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A45B1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Рукавички (нітрил)</w:t>
            </w:r>
          </w:p>
        </w:tc>
        <w:tc>
          <w:tcPr>
            <w:tcW w:w="28" w:type="dxa"/>
          </w:tcPr>
          <w:p w:rsidR="00201C1C" w:rsidRDefault="00201C1C" w:rsidP="00A45B1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A45B1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Огородник Ід.№2041902816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 w:rsidRPr="00A52803"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>Договор №2 від 09.02.2016р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33141800-8 стоматологічні матеріали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3079,93без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Стоматологічні матеріали</w:t>
            </w:r>
          </w:p>
        </w:tc>
        <w:tc>
          <w:tcPr>
            <w:tcW w:w="28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8202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782027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33131510-5 стоматолгічні бури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114,00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Бори твс</w:t>
            </w:r>
          </w:p>
        </w:tc>
        <w:tc>
          <w:tcPr>
            <w:tcW w:w="28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33131200-9 стоматологічні хірургічні голки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80,00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Голка ріжуча</w:t>
            </w:r>
          </w:p>
        </w:tc>
        <w:tc>
          <w:tcPr>
            <w:tcW w:w="28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33141321-6 медичні голки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258,00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Голки карпульні</w:t>
            </w:r>
          </w:p>
        </w:tc>
        <w:tc>
          <w:tcPr>
            <w:tcW w:w="28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33131000-7 стоматологічні ручні інструменти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246,00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Дрільбори ручні</w:t>
            </w:r>
          </w:p>
        </w:tc>
        <w:tc>
          <w:tcPr>
            <w:tcW w:w="28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33124131-2  індикаторні смужки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207,00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Індикатор мед.ис-180</w:t>
            </w:r>
          </w:p>
        </w:tc>
        <w:tc>
          <w:tcPr>
            <w:tcW w:w="28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33138000-6Матеріали для протезування зубів та припасування зубних протезів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 (уп)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780,00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Пластмаса безбарвна</w:t>
            </w:r>
          </w:p>
        </w:tc>
        <w:tc>
          <w:tcPr>
            <w:tcW w:w="28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32354110-3 рентгенівська плівка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7 (уп.)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4202,00без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Плівка дентальна</w:t>
            </w:r>
          </w:p>
        </w:tc>
        <w:tc>
          <w:tcPr>
            <w:tcW w:w="28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344408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33131000-7 стоматологічні ручні інструменти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 (уп.)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990,00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пульпоекстрактори</w:t>
            </w:r>
          </w:p>
        </w:tc>
        <w:tc>
          <w:tcPr>
            <w:tcW w:w="28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344408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33131000-7 стоматологічні ручні інструменти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 (уп)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48,00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слиновідсмоктувачі</w:t>
            </w:r>
          </w:p>
        </w:tc>
        <w:tc>
          <w:tcPr>
            <w:tcW w:w="28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33141800-8 стоматологічні матеріали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441,00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344408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Спрей</w:t>
            </w:r>
            <w:r>
              <w:rPr>
                <w:rFonts w:ascii="Arial Narrow" w:hAnsi="Arial Narrow"/>
                <w:bdr w:val="none" w:sz="0" w:space="0" w:color="auto" w:frame="1"/>
                <w:lang w:val="en-US" w:eastAsia="ru-RU"/>
              </w:rPr>
              <w:t xml:space="preserve"> distrident 320 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мл</w:t>
            </w:r>
          </w:p>
        </w:tc>
        <w:tc>
          <w:tcPr>
            <w:tcW w:w="28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33141115-4 медична вата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 уп.(по 2000 шт)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1227,00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Ватні валики</w:t>
            </w:r>
          </w:p>
        </w:tc>
        <w:tc>
          <w:tcPr>
            <w:tcW w:w="28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33141800-8 стоматологічні матеріали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508,00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Тієдент </w:t>
            </w:r>
          </w:p>
        </w:tc>
        <w:tc>
          <w:tcPr>
            <w:tcW w:w="28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344408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33141800-8 стоматологічні матеріали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108,00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Уніцем білий</w:t>
            </w:r>
          </w:p>
        </w:tc>
        <w:tc>
          <w:tcPr>
            <w:tcW w:w="28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33141830-7 пломбувальний цемент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925,00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форедент</w:t>
            </w:r>
          </w:p>
        </w:tc>
        <w:tc>
          <w:tcPr>
            <w:tcW w:w="28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33131112-5 стоматологічні щітки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42,00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Щітка шліфувальна</w:t>
            </w:r>
          </w:p>
        </w:tc>
        <w:tc>
          <w:tcPr>
            <w:tcW w:w="28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972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Огородник Ід.№2041902816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 w:rsidRPr="00A52803"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>Договор №</w:t>
            </w:r>
            <w:r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>7</w:t>
            </w:r>
            <w:r w:rsidRPr="00A52803"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 xml:space="preserve"> від 09.02.2016р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5F069A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33138000-6Матеріали для протезування зубів та припасування зубних протезів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545,00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Спідекс база 910 мл</w:t>
            </w:r>
          </w:p>
        </w:tc>
        <w:tc>
          <w:tcPr>
            <w:tcW w:w="28" w:type="dxa"/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33141000-0 Медматеріали нехімічні та гематологічні одноразового застосування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2,380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107,00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Маски одноразові</w:t>
            </w:r>
          </w:p>
        </w:tc>
        <w:tc>
          <w:tcPr>
            <w:tcW w:w="28" w:type="dxa"/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F069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«Ракович» Ід..№2900115928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Дог.№ 9 09,02,2016р.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33631600-8 антисептичні та дез.засоби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1450,00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Хлорантоін, АХД, бланідас</w:t>
            </w:r>
          </w:p>
        </w:tc>
        <w:tc>
          <w:tcPr>
            <w:tcW w:w="28" w:type="dxa"/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33793000-5  скляний посуд лабораторного призначення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145,03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Чашка Петрі скляна</w:t>
            </w:r>
          </w:p>
        </w:tc>
        <w:tc>
          <w:tcPr>
            <w:tcW w:w="28" w:type="dxa"/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878C1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32354110-3 рентгенівська плівка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2086,00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Плівка дентальна</w:t>
            </w:r>
          </w:p>
        </w:tc>
        <w:tc>
          <w:tcPr>
            <w:tcW w:w="28" w:type="dxa"/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33631600-8 антисептичні і дез.засоби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58,88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Азофенол</w:t>
            </w:r>
          </w:p>
        </w:tc>
        <w:tc>
          <w:tcPr>
            <w:tcW w:w="28" w:type="dxa"/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33141115-9 медична вата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29,92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Вата мед.гігієнічна</w:t>
            </w:r>
          </w:p>
        </w:tc>
        <w:tc>
          <w:tcPr>
            <w:tcW w:w="28" w:type="dxa"/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33141310-6  шприци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46,50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Шприц імп.№5</w:t>
            </w:r>
          </w:p>
        </w:tc>
        <w:tc>
          <w:tcPr>
            <w:tcW w:w="28" w:type="dxa"/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33141114-2 медична марля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26,17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Марлевий відріз </w:t>
            </w:r>
          </w:p>
        </w:tc>
        <w:tc>
          <w:tcPr>
            <w:tcW w:w="28" w:type="dxa"/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9878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Огородник Ід.№2041902816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 w:rsidRPr="00A52803"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>Договор №</w:t>
            </w:r>
            <w:r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>9</w:t>
            </w:r>
            <w:r w:rsidRPr="00A52803"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 xml:space="preserve"> від 09.02.2016р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878C1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32354110-3 рентгенівська плівка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788,18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Плівка дентальна</w:t>
            </w:r>
          </w:p>
        </w:tc>
        <w:tc>
          <w:tcPr>
            <w:tcW w:w="28" w:type="dxa"/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24931240-3 фіксажі для рентгенівських плівок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418,00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Фіксаж Кровлекс</w:t>
            </w:r>
          </w:p>
        </w:tc>
        <w:tc>
          <w:tcPr>
            <w:tcW w:w="28" w:type="dxa"/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33138000-6 </w:t>
            </w:r>
            <w:r w:rsidRPr="001A7132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Матеріали для протезування зубів та припасування зубних протезів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783,00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Пластмаса безбарвна</w:t>
            </w:r>
          </w:p>
        </w:tc>
        <w:tc>
          <w:tcPr>
            <w:tcW w:w="28" w:type="dxa"/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1A713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DC0F30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24952100-3 стоматологічний віск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155,00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Віск базисний</w:t>
            </w:r>
          </w:p>
        </w:tc>
        <w:tc>
          <w:tcPr>
            <w:tcW w:w="28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33131112-5 стоматологічні щітки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126,00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Щітка шліфувальна</w:t>
            </w:r>
          </w:p>
        </w:tc>
        <w:tc>
          <w:tcPr>
            <w:tcW w:w="28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33141800-8 стоматологічні матеріали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48,00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Лак Ізоплен</w:t>
            </w:r>
          </w:p>
        </w:tc>
        <w:tc>
          <w:tcPr>
            <w:tcW w:w="28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499,00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Бьютіс хім.композит</w:t>
            </w:r>
          </w:p>
        </w:tc>
        <w:tc>
          <w:tcPr>
            <w:tcW w:w="28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116,00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 Йодоформ </w:t>
            </w:r>
          </w:p>
        </w:tc>
        <w:tc>
          <w:tcPr>
            <w:tcW w:w="28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150,00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евгенол</w:t>
            </w:r>
          </w:p>
        </w:tc>
        <w:tc>
          <w:tcPr>
            <w:tcW w:w="28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264,00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цеміон</w:t>
            </w:r>
          </w:p>
        </w:tc>
        <w:tc>
          <w:tcPr>
            <w:tcW w:w="28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328,00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белацин</w:t>
            </w:r>
          </w:p>
        </w:tc>
        <w:tc>
          <w:tcPr>
            <w:tcW w:w="28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88,00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Дентин-паста</w:t>
            </w:r>
          </w:p>
        </w:tc>
        <w:tc>
          <w:tcPr>
            <w:tcW w:w="28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148,00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 Девіт-с паста</w:t>
            </w:r>
          </w:p>
        </w:tc>
        <w:tc>
          <w:tcPr>
            <w:tcW w:w="28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Ізокол-69</w:t>
            </w:r>
          </w:p>
        </w:tc>
        <w:tc>
          <w:tcPr>
            <w:tcW w:w="28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FF17C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33131400-1 стоматологічні зонди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114,00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Бори твс</w:t>
            </w:r>
          </w:p>
        </w:tc>
        <w:tc>
          <w:tcPr>
            <w:tcW w:w="28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782027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33131510-5 стоматолгічні бури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64,00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 Бори алм.</w:t>
            </w:r>
          </w:p>
        </w:tc>
        <w:tc>
          <w:tcPr>
            <w:tcW w:w="28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33131114-9 стоматологічні полірувальні пристрої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128,00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Диск алм.</w:t>
            </w:r>
          </w:p>
        </w:tc>
        <w:tc>
          <w:tcPr>
            <w:tcW w:w="28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8D644F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33138000-6Матеріали для протезування зубів та припасування зубних протезів 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312,00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Еластік кромо</w:t>
            </w:r>
          </w:p>
        </w:tc>
        <w:tc>
          <w:tcPr>
            <w:tcW w:w="28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231,00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Фреза твс</w:t>
            </w:r>
          </w:p>
        </w:tc>
        <w:tc>
          <w:tcPr>
            <w:tcW w:w="28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33141830-7 пломбувальний цемент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216,00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Уніцем білий</w:t>
            </w:r>
          </w:p>
        </w:tc>
        <w:tc>
          <w:tcPr>
            <w:tcW w:w="28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E069D4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33131000-7 стоматологічні ручні інструменти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43,00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 Шнур для бормаш.</w:t>
            </w:r>
          </w:p>
        </w:tc>
        <w:tc>
          <w:tcPr>
            <w:tcW w:w="28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400,00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Гладілка №6</w:t>
            </w:r>
          </w:p>
        </w:tc>
        <w:tc>
          <w:tcPr>
            <w:tcW w:w="28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380,00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Гладілка №1</w:t>
            </w:r>
          </w:p>
        </w:tc>
        <w:tc>
          <w:tcPr>
            <w:tcW w:w="28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350,00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Пінцет стоматолог.</w:t>
            </w:r>
          </w:p>
        </w:tc>
        <w:tc>
          <w:tcPr>
            <w:tcW w:w="28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190,00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Екскаватор №1</w:t>
            </w:r>
          </w:p>
        </w:tc>
        <w:tc>
          <w:tcPr>
            <w:tcW w:w="28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200,00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Зонд стоматологічний </w:t>
            </w:r>
          </w:p>
        </w:tc>
        <w:tc>
          <w:tcPr>
            <w:tcW w:w="28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749,00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Наконечник НУП-30М</w:t>
            </w:r>
          </w:p>
        </w:tc>
        <w:tc>
          <w:tcPr>
            <w:tcW w:w="28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250,00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Дзеркало стомат.</w:t>
            </w:r>
          </w:p>
        </w:tc>
        <w:tc>
          <w:tcPr>
            <w:tcW w:w="28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44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04DA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04DA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04DA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04DA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04DA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100,00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04DA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Скло для заміш.цементу</w:t>
            </w:r>
          </w:p>
        </w:tc>
        <w:tc>
          <w:tcPr>
            <w:tcW w:w="28" w:type="dxa"/>
          </w:tcPr>
          <w:p w:rsidR="00201C1C" w:rsidRDefault="00201C1C" w:rsidP="00C04DA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04DA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8202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782027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33131510-5 стоматолгічні бури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04DA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160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04DA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04DA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04DA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1280,00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04DA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Бори алм. турб.</w:t>
            </w:r>
          </w:p>
        </w:tc>
        <w:tc>
          <w:tcPr>
            <w:tcW w:w="28" w:type="dxa"/>
          </w:tcPr>
          <w:p w:rsidR="00201C1C" w:rsidRDefault="00201C1C" w:rsidP="00C04DA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04DA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33631600-8 антисептичні та дез.засоби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 шт.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ФОП Муж М.Й., і.к. 2168724636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Дог.№23 від 09.02.2016р.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800,00,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Дез засоби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033A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30237460-1комп</w:t>
            </w:r>
            <w:r>
              <w:rPr>
                <w:rFonts w:ascii="Arial Narrow" w:hAnsi="Arial Narrow"/>
                <w:bdr w:val="none" w:sz="0" w:space="0" w:color="auto" w:frame="1"/>
                <w:lang w:val="en-US" w:eastAsia="ru-RU"/>
              </w:rPr>
              <w:t>’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ютерні клавіатури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Старченко Ю.М. 3381706157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Дог.№006 від 10.02.2016р.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200,00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клавіатура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48761000-0 пакети антивірусного програмного забезпечення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Карплюк В.В. 2608512010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Дог.№08/01 від 10.02.2016р.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2490,00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Встановлення програмної продукції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50610000-4 ТО охоронної сигналізації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5,6 У.Од.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УПО в Житомирській області, 40109091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Дог.№121/16/ж від 10.02.2016р.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196,00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Обслуговування сигналізації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95 фл.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КП «Аптека міжлікарняна» 24700920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F5D6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Дог.2-0/16 від 08.02.2016р.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F5D6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5153,39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24413000-2 аміак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F5D6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3,86 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Аміак розчин 10%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33692000-7 медичні розчини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24,25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Календули н-ка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18,36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Мяти переч. Н-ка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21,3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Софори н-ка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76,08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Хлорофілліпт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21,92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Єуфіллін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33622100-7кардіологічні лікарські 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38,29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каптопрес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20,98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корвалол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33661100-2 анестетичні 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79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690,5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лідокаїн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33642000-2 гормональні препарати системної дії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29,63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преднізолон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3369200-7 медичні розчини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19,68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E12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722,60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Септил спирт 70%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E12AD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33651300-1 протимікобактеріальні 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105,45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фуразолідон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5713A3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33692000-7 медичні розчини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223,35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Вісмута нітрат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74,15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Калія йодид 5Ч%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105,63 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5713A3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кальція гліцерофосфат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15,25 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Метиленовий синій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56,97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Фурацилін стер.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21,38 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хлоргексидин</w:t>
            </w:r>
          </w:p>
        </w:tc>
        <w:tc>
          <w:tcPr>
            <w:tcW w:w="28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B033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33642000-2 гормональні препарати системної дії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289,40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Гідрокортизон</w:t>
            </w:r>
          </w:p>
        </w:tc>
        <w:tc>
          <w:tcPr>
            <w:tcW w:w="28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24315300-8 пероксид водню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221,04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Перекис водороду 27,5%</w:t>
            </w:r>
          </w:p>
        </w:tc>
        <w:tc>
          <w:tcPr>
            <w:tcW w:w="28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281,32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5713A3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Перекис водороду 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</w:t>
            </w:r>
            <w:r w:rsidRPr="005713A3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%</w:t>
            </w:r>
          </w:p>
        </w:tc>
        <w:tc>
          <w:tcPr>
            <w:tcW w:w="28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219,75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414,20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33693000-4інші лікарські 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44,54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Персикове масло </w:t>
            </w:r>
          </w:p>
        </w:tc>
        <w:tc>
          <w:tcPr>
            <w:tcW w:w="28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24211100-7  Оксид цинку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24,70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Цинка оксид 20,0</w:t>
            </w:r>
          </w:p>
        </w:tc>
        <w:tc>
          <w:tcPr>
            <w:tcW w:w="28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33675000-2 антигістамінні засоби для системного застосування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16,64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дибазол</w:t>
            </w:r>
          </w:p>
        </w:tc>
        <w:tc>
          <w:tcPr>
            <w:tcW w:w="28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24312210-9 хлрит натрію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216,53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Натрія хлорид</w:t>
            </w:r>
          </w:p>
        </w:tc>
        <w:tc>
          <w:tcPr>
            <w:tcW w:w="28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3362200-8 протигіпертонічні 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25,93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папаверин</w:t>
            </w:r>
          </w:p>
        </w:tc>
        <w:tc>
          <w:tcPr>
            <w:tcW w:w="28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33631400-6 антибіотики та дерм.засоби20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213,00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цефтриаксон</w:t>
            </w:r>
          </w:p>
        </w:tc>
        <w:tc>
          <w:tcPr>
            <w:tcW w:w="28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4E3CF7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33692000-7 медичні розчини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17,92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 Глюкоза р-н</w:t>
            </w:r>
          </w:p>
        </w:tc>
        <w:tc>
          <w:tcPr>
            <w:tcW w:w="28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92,13 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4E3CF7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р-н Рінгера</w:t>
            </w:r>
          </w:p>
        </w:tc>
        <w:tc>
          <w:tcPr>
            <w:tcW w:w="28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4E3CF7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33661100-2 анестетичні 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382,40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Новокаін р-н</w:t>
            </w:r>
          </w:p>
        </w:tc>
        <w:tc>
          <w:tcPr>
            <w:tcW w:w="28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4E3CF7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24315300-8 пероксид водню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404,36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Перкис водороду</w:t>
            </w:r>
          </w:p>
        </w:tc>
        <w:tc>
          <w:tcPr>
            <w:tcW w:w="28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5713A3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33631600-8 антисептичні та дез.засоби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ФОП Муж М.Й., і.к. 2168724636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Дог.№20 від 12.02.2016р.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3952,50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Дез засоби</w:t>
            </w:r>
          </w:p>
        </w:tc>
        <w:tc>
          <w:tcPr>
            <w:tcW w:w="28" w:type="dxa"/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ТОВ  «К.І.Т.2013»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Дог.№120 від 12.02.2016р.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90923000-3послуги з дератизації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331,50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дератизація</w:t>
            </w:r>
          </w:p>
        </w:tc>
        <w:tc>
          <w:tcPr>
            <w:tcW w:w="28" w:type="dxa"/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90921000-9 послуги з дезінфікування та витравлювання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331,50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дезінсекція</w:t>
            </w:r>
          </w:p>
        </w:tc>
        <w:tc>
          <w:tcPr>
            <w:tcW w:w="28" w:type="dxa"/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ДУ «Житомирський ОЛЦ ДСЕСУ» 38499986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Дог.доо-0016 від 22.01.2016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90721600-3 послуги з радіаційного захисту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215,12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Визначення радіаційної ситуації</w:t>
            </w:r>
          </w:p>
        </w:tc>
        <w:tc>
          <w:tcPr>
            <w:tcW w:w="28" w:type="dxa"/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4E3C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1840D6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64210000-1 послуги телефонного зв</w:t>
            </w:r>
            <w:r w:rsidRPr="001840D6">
              <w:rPr>
                <w:rFonts w:ascii="Arial Narrow" w:hAnsi="Arial Narrow"/>
                <w:bdr w:val="none" w:sz="0" w:space="0" w:color="auto" w:frame="1"/>
                <w:lang w:eastAsia="ru-RU"/>
              </w:rPr>
              <w:t>’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язку та передачі даних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ПАТ «Укртелеком» 01184114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Дог.453 від 21.01.2016р.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775,85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1840D6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Послуги зв</w:t>
            </w:r>
            <w:r>
              <w:rPr>
                <w:rFonts w:ascii="Arial Narrow" w:hAnsi="Arial Narrow"/>
                <w:bdr w:val="none" w:sz="0" w:space="0" w:color="auto" w:frame="1"/>
                <w:lang w:val="en-US" w:eastAsia="ru-RU"/>
              </w:rPr>
              <w:t>’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язку</w:t>
            </w:r>
          </w:p>
        </w:tc>
        <w:tc>
          <w:tcPr>
            <w:tcW w:w="28" w:type="dxa"/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50421000-2 послуги з ремонту і ТО медичного обладнання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ФОП Логінов О.І. 2444315639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Дог.49 від 23.02.2016р.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441,00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То мед.обладнання</w:t>
            </w:r>
          </w:p>
        </w:tc>
        <w:tc>
          <w:tcPr>
            <w:tcW w:w="28" w:type="dxa"/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50710000-5 послуги з ремонту і ТО ел.і мех.устаткування будівель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ТОВ «Акреція» 13546901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Дог.№№2/16 від 23.02.2016р.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580,00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Перевірка ТО вент.каналів</w:t>
            </w:r>
          </w:p>
        </w:tc>
        <w:tc>
          <w:tcPr>
            <w:tcW w:w="28" w:type="dxa"/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65210000-8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2,538 куб.м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ПАТ»Житомиргаз»93344071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Дог.»3207 від 23.02.2016р.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14973,91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Розподіл природного газу</w:t>
            </w:r>
          </w:p>
        </w:tc>
        <w:tc>
          <w:tcPr>
            <w:tcW w:w="28" w:type="dxa"/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7C273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35,11,1 – електрична енергія,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21540 квт/год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ПАТ ЕК «Житомиробленерго»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26.02.2016р.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20300 (з ПДВ)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Електрична енергія</w:t>
            </w:r>
          </w:p>
        </w:tc>
        <w:tc>
          <w:tcPr>
            <w:tcW w:w="28" w:type="dxa"/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CD2C80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/>
                <w:i/>
                <w:bdr w:val="none" w:sz="0" w:space="0" w:color="auto" w:frame="1"/>
                <w:lang w:val="uk-UA" w:eastAsia="ru-RU"/>
              </w:rPr>
            </w:pPr>
            <w:r w:rsidRPr="00CD2C80">
              <w:rPr>
                <w:rFonts w:ascii="Arial Narrow" w:hAnsi="Arial Narrow"/>
                <w:b/>
                <w:i/>
                <w:bdr w:val="none" w:sz="0" w:space="0" w:color="auto" w:frame="1"/>
                <w:lang w:val="uk-UA" w:eastAsia="ru-RU"/>
              </w:rPr>
              <w:t>БЕРЕЗЕНЬ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D2C8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ДУ «Житомирський ОЛЦ ДСЕСУ» 38499986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Дог.до1-0053 від 22.01.2016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85111820-4послуги з проведення бактеріологічних досліджень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70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1908,19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Бакконтроль (повітря, стерильність,змиви, стафілокок)</w:t>
            </w:r>
          </w:p>
        </w:tc>
        <w:tc>
          <w:tcPr>
            <w:tcW w:w="28" w:type="dxa"/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65210000-8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2,538 куб.м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ПАТ»Житомиргаз»93344071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Дог.»3207 від 23.02.2016р.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883,34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Розподіл природного газу</w:t>
            </w:r>
          </w:p>
        </w:tc>
        <w:tc>
          <w:tcPr>
            <w:tcW w:w="28" w:type="dxa"/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50313000-2 То і ремонт копіювальної техніки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ФОП Щербина О.М. 2756711357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Дог.№703 від 03.03.2016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1500,00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Заправка картріджів</w:t>
            </w:r>
          </w:p>
        </w:tc>
        <w:tc>
          <w:tcPr>
            <w:tcW w:w="28" w:type="dxa"/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79418000-7 консультаційні послуги з питань закупівель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ДП «Зовнішторгвидав» 02426097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Дог.00000398/ЕЦП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3200,00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За проведення процедур закупівель</w:t>
            </w:r>
          </w:p>
        </w:tc>
        <w:tc>
          <w:tcPr>
            <w:tcW w:w="28" w:type="dxa"/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37003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Огородник Ід.№2041902816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 w:rsidRPr="00A52803"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>Договор №</w:t>
            </w:r>
            <w:r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>17</w:t>
            </w:r>
            <w:r w:rsidRPr="00A52803"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 xml:space="preserve"> від 09.02.2016р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878C1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32354110-3 рентгенівська плівка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788,00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Плівка дентальна</w:t>
            </w:r>
          </w:p>
        </w:tc>
        <w:tc>
          <w:tcPr>
            <w:tcW w:w="28" w:type="dxa"/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33124131-2індикаторні смужки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204,00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Індикатор мед ис-180</w:t>
            </w:r>
          </w:p>
        </w:tc>
        <w:tc>
          <w:tcPr>
            <w:tcW w:w="28" w:type="dxa"/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31515000-9 лампи ультрафіолетового світла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390,00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Лампа бактерицидна</w:t>
            </w:r>
          </w:p>
        </w:tc>
        <w:tc>
          <w:tcPr>
            <w:tcW w:w="28" w:type="dxa"/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F2316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33141800-8 стоматологічні матеріали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264,00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цеміон</w:t>
            </w:r>
          </w:p>
        </w:tc>
        <w:tc>
          <w:tcPr>
            <w:tcW w:w="28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164,00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белацин</w:t>
            </w:r>
          </w:p>
        </w:tc>
        <w:tc>
          <w:tcPr>
            <w:tcW w:w="28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130,00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Круг прорізний</w:t>
            </w:r>
          </w:p>
        </w:tc>
        <w:tc>
          <w:tcPr>
            <w:tcW w:w="28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21</w:t>
            </w: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Дентин-паста</w:t>
            </w:r>
          </w:p>
        </w:tc>
        <w:tc>
          <w:tcPr>
            <w:tcW w:w="28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231,00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Фреза твс</w:t>
            </w:r>
          </w:p>
        </w:tc>
        <w:tc>
          <w:tcPr>
            <w:tcW w:w="28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164,00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белацин</w:t>
            </w:r>
          </w:p>
        </w:tc>
        <w:tc>
          <w:tcPr>
            <w:tcW w:w="28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33141000-0 медматеріали одноразового застосування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230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маски</w:t>
            </w:r>
          </w:p>
        </w:tc>
        <w:tc>
          <w:tcPr>
            <w:tcW w:w="28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148,00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нагрудники</w:t>
            </w:r>
          </w:p>
        </w:tc>
        <w:tc>
          <w:tcPr>
            <w:tcW w:w="28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33141830-7 пломбувальний цемент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108</w:t>
            </w: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Уніцем білий</w:t>
            </w:r>
          </w:p>
        </w:tc>
        <w:tc>
          <w:tcPr>
            <w:tcW w:w="28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E069D4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132,00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капрамін</w:t>
            </w:r>
          </w:p>
        </w:tc>
        <w:tc>
          <w:tcPr>
            <w:tcW w:w="28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E069D4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60,00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 xml:space="preserve"> Ендо-жи</w:t>
            </w:r>
          </w:p>
        </w:tc>
        <w:tc>
          <w:tcPr>
            <w:tcW w:w="28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E069D4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74,00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крезодент</w:t>
            </w:r>
          </w:p>
        </w:tc>
        <w:tc>
          <w:tcPr>
            <w:tcW w:w="28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E069D4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7</w:t>
            </w:r>
            <w:r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2</w:t>
            </w: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форедент</w:t>
            </w:r>
          </w:p>
        </w:tc>
        <w:tc>
          <w:tcPr>
            <w:tcW w:w="28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8202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33131300-стомат. Інструменти одноразового застосування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2000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3840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пульпоекстрактори</w:t>
            </w:r>
          </w:p>
        </w:tc>
        <w:tc>
          <w:tcPr>
            <w:tcW w:w="28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98,00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Щітка біла жорстка</w:t>
            </w:r>
          </w:p>
        </w:tc>
        <w:tc>
          <w:tcPr>
            <w:tcW w:w="28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645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Голки кореневі</w:t>
            </w:r>
          </w:p>
        </w:tc>
        <w:tc>
          <w:tcPr>
            <w:tcW w:w="28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33131142-4 стоматологічні каналонаповнювачі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105,00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каналонаповнювачі</w:t>
            </w:r>
          </w:p>
        </w:tc>
        <w:tc>
          <w:tcPr>
            <w:tcW w:w="28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D67D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«Ракович» Ід..№2900115928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Дог.№ 19 09,03,2016р.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33631600-8 антисептичні та дез.засоби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809,00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Хлорантоін, АХД</w:t>
            </w:r>
          </w:p>
        </w:tc>
        <w:tc>
          <w:tcPr>
            <w:tcW w:w="28" w:type="dxa"/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33631600-8 антисептичні і дез.засоби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126,00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Азофенол</w:t>
            </w:r>
          </w:p>
        </w:tc>
        <w:tc>
          <w:tcPr>
            <w:tcW w:w="28" w:type="dxa"/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33141115-9 медична вата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12C2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192,08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Вата мед.гігієнічна</w:t>
            </w:r>
          </w:p>
        </w:tc>
        <w:tc>
          <w:tcPr>
            <w:tcW w:w="28" w:type="dxa"/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33141310-6  шприци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Шприц імп.№5</w:t>
            </w:r>
          </w:p>
        </w:tc>
        <w:tc>
          <w:tcPr>
            <w:tcW w:w="28" w:type="dxa"/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33141114-2 медична марля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56,00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Марлевий відріз </w:t>
            </w:r>
          </w:p>
        </w:tc>
        <w:tc>
          <w:tcPr>
            <w:tcW w:w="28" w:type="dxa"/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878C1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32354110-3 рентгенівська плівка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12C2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3696</w:t>
            </w:r>
          </w:p>
          <w:p w:rsidR="00201C1C" w:rsidRPr="00546AFB" w:rsidRDefault="00201C1C" w:rsidP="00B12C2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Плівка дентальна</w:t>
            </w:r>
          </w:p>
        </w:tc>
        <w:tc>
          <w:tcPr>
            <w:tcW w:w="28" w:type="dxa"/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C243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33141420-0 хірургічні рукавички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395,00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Рукавички (нітрил)</w:t>
            </w:r>
          </w:p>
        </w:tc>
        <w:tc>
          <w:tcPr>
            <w:tcW w:w="28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79418000-7 консультаційні послугги з питань закупівель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КУ «Інфомаційно-консультативний центр»30198658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Дог.№2016/567, 568, 620, 651 від 10.03.2016р.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3200,00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Консультаційні послуги по тендерним закупівлям</w:t>
            </w:r>
          </w:p>
        </w:tc>
        <w:tc>
          <w:tcPr>
            <w:tcW w:w="28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ПП «Магнолія  плюс 1»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Дог.№17 від 11.03.2016р.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79710000-4 послуги охоронні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9000,00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DB1D24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Охорона об</w:t>
            </w:r>
            <w:r>
              <w:rPr>
                <w:rFonts w:ascii="Arial Narrow" w:hAnsi="Arial Narrow"/>
                <w:bdr w:val="none" w:sz="0" w:space="0" w:color="auto" w:frame="1"/>
                <w:lang w:val="en-US" w:eastAsia="ru-RU"/>
              </w:rPr>
              <w:t>’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єкту</w:t>
            </w:r>
          </w:p>
        </w:tc>
        <w:tc>
          <w:tcPr>
            <w:tcW w:w="28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ФОП Старченко Ю.М. 3381706157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Дог.№015 від 11.03.2016р.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31681000-3 супутні товари до електричного обладнання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430,00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маршрутизатор</w:t>
            </w:r>
          </w:p>
        </w:tc>
        <w:tc>
          <w:tcPr>
            <w:tcW w:w="28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31211100-9 комутаційні апарати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276,00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Комутатор мережевий</w:t>
            </w:r>
          </w:p>
        </w:tc>
        <w:tc>
          <w:tcPr>
            <w:tcW w:w="28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0E4A9F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31224000-2 з</w:t>
            </w:r>
            <w:r>
              <w:rPr>
                <w:rFonts w:ascii="Arial Narrow" w:hAnsi="Arial Narrow"/>
                <w:bdr w:val="none" w:sz="0" w:space="0" w:color="auto" w:frame="1"/>
                <w:lang w:val="en-US" w:eastAsia="ru-RU"/>
              </w:rPr>
              <w:t>’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єднувачі та контатктні елементи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90,0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конектор</w:t>
            </w:r>
          </w:p>
        </w:tc>
        <w:tc>
          <w:tcPr>
            <w:tcW w:w="28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19,00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стяжки</w:t>
            </w:r>
          </w:p>
        </w:tc>
        <w:tc>
          <w:tcPr>
            <w:tcW w:w="28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31213300-5 кабельні бокси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678,00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 Кабельна бухта</w:t>
            </w:r>
          </w:p>
        </w:tc>
        <w:tc>
          <w:tcPr>
            <w:tcW w:w="28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3F4C1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65111000-4 розподіл питної води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342 куб.м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КП «Житомирводоканал», </w:t>
            </w:r>
          </w:p>
          <w:p w:rsidR="00201C1C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033344065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14,03,.2016р.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1366,63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Постачання води</w:t>
            </w:r>
          </w:p>
        </w:tc>
        <w:tc>
          <w:tcPr>
            <w:tcW w:w="28" w:type="dxa"/>
          </w:tcPr>
          <w:p w:rsidR="00201C1C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90430000-0 послуги з відведення стічних вод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0E4A9F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0E4A9F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КП «Житомирводоканал», </w:t>
            </w:r>
          </w:p>
          <w:p w:rsidR="00201C1C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0E4A9F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033344065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Дого.№28/1 14,03,2016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2117,66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водовідведення</w:t>
            </w:r>
          </w:p>
        </w:tc>
        <w:tc>
          <w:tcPr>
            <w:tcW w:w="28" w:type="dxa"/>
          </w:tcPr>
          <w:p w:rsidR="00201C1C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0E4A9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85111820,-4послуги з проведення бактеріологічних досліджень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ДУ «Житомирський ОЛЦ ДСЕСУ»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Дог.доо-0016 від 22.01.2016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656,48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Вимірювання доз опромінювання</w:t>
            </w:r>
          </w:p>
        </w:tc>
        <w:tc>
          <w:tcPr>
            <w:tcW w:w="28" w:type="dxa"/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50311000-8 ТО і ремонт офісної і обчислювальної техніки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КП «біатрон-6» 135458806259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Дог.№794ПЕ від 21.01.2016р.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210,00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ТО касового апарату</w:t>
            </w:r>
          </w:p>
        </w:tc>
        <w:tc>
          <w:tcPr>
            <w:tcW w:w="28" w:type="dxa"/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905211100-6 збирання радіоактивних відходів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180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ТОВ «Еко Захист-Україна»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Дог.№53/ЖТ/16 від 15.03.2016р.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1152,00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Відпрацьовані люмінесцентні лампи</w:t>
            </w:r>
          </w:p>
        </w:tc>
        <w:tc>
          <w:tcPr>
            <w:tcW w:w="28" w:type="dxa"/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22820000-4 бланки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ФОП Мєдвєдєва Л.В.2063204242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Дог.№50 від 15.032.2016р.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3000,00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бланки</w:t>
            </w:r>
          </w:p>
        </w:tc>
        <w:tc>
          <w:tcPr>
            <w:tcW w:w="28" w:type="dxa"/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F1307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1840D6" w:rsidRDefault="00201C1C" w:rsidP="00D863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64210000-1 послуги телефонного зв</w:t>
            </w:r>
            <w:r w:rsidRPr="001840D6">
              <w:rPr>
                <w:rFonts w:ascii="Arial Narrow" w:hAnsi="Arial Narrow"/>
                <w:bdr w:val="none" w:sz="0" w:space="0" w:color="auto" w:frame="1"/>
                <w:lang w:eastAsia="ru-RU"/>
              </w:rPr>
              <w:t>’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язку та передачі даних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863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863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ПАТ «Укртелеком» 01184114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863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Дог.453 від 21.01.2016р.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863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740,00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1840D6" w:rsidRDefault="00201C1C" w:rsidP="00D863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Послуги зв</w:t>
            </w:r>
            <w:r>
              <w:rPr>
                <w:rFonts w:ascii="Arial Narrow" w:hAnsi="Arial Narrow"/>
                <w:bdr w:val="none" w:sz="0" w:space="0" w:color="auto" w:frame="1"/>
                <w:lang w:val="en-US" w:eastAsia="ru-RU"/>
              </w:rPr>
              <w:t>’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язку</w:t>
            </w:r>
          </w:p>
        </w:tc>
        <w:tc>
          <w:tcPr>
            <w:tcW w:w="28" w:type="dxa"/>
          </w:tcPr>
          <w:p w:rsidR="00201C1C" w:rsidRDefault="00201C1C" w:rsidP="00D863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863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863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863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 xml:space="preserve"> 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863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КП «Аптека міжлікарняна» 24700920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Дог.2-2/16 від 16.032016р.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863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5153,39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863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D863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863C1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5713A3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33692000-7 медичні розчини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155,32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Вісмута нітрат</w:t>
            </w:r>
          </w:p>
        </w:tc>
        <w:tc>
          <w:tcPr>
            <w:tcW w:w="28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74,15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Калі йодид</w:t>
            </w:r>
          </w:p>
        </w:tc>
        <w:tc>
          <w:tcPr>
            <w:tcW w:w="28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347,600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B54810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лідокаїн</w:t>
            </w:r>
          </w:p>
        </w:tc>
        <w:tc>
          <w:tcPr>
            <w:tcW w:w="28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573,60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новокаїн</w:t>
            </w:r>
          </w:p>
        </w:tc>
        <w:tc>
          <w:tcPr>
            <w:tcW w:w="28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57,66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глюкоза</w:t>
            </w:r>
          </w:p>
        </w:tc>
        <w:tc>
          <w:tcPr>
            <w:tcW w:w="28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54,83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формалін</w:t>
            </w:r>
          </w:p>
        </w:tc>
        <w:tc>
          <w:tcPr>
            <w:tcW w:w="28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249,48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Р-н Рінгера</w:t>
            </w:r>
          </w:p>
        </w:tc>
        <w:tc>
          <w:tcPr>
            <w:tcW w:w="28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13,38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Магнія сульфат</w:t>
            </w:r>
          </w:p>
        </w:tc>
        <w:tc>
          <w:tcPr>
            <w:tcW w:w="28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269,58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Натрія хлорид</w:t>
            </w:r>
          </w:p>
        </w:tc>
        <w:tc>
          <w:tcPr>
            <w:tcW w:w="28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137,20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Кальція гліцерофосфат</w:t>
            </w:r>
          </w:p>
        </w:tc>
        <w:tc>
          <w:tcPr>
            <w:tcW w:w="28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61AB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33642000-2 гормональні препарати системної дії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685,40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Гідрокортизон</w:t>
            </w:r>
          </w:p>
        </w:tc>
        <w:tc>
          <w:tcPr>
            <w:tcW w:w="28" w:type="dxa"/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4E3CF7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24315300-8 пероксид водню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118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1382,16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Перкис водороду</w:t>
            </w:r>
          </w:p>
        </w:tc>
        <w:tc>
          <w:tcPr>
            <w:tcW w:w="28" w:type="dxa"/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33693000-4інші лікарські 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48,58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Персикове масло </w:t>
            </w:r>
          </w:p>
        </w:tc>
        <w:tc>
          <w:tcPr>
            <w:tcW w:w="28" w:type="dxa"/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33631600-8 антисептичні та дез.засоби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75,96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фурацилін</w:t>
            </w:r>
          </w:p>
        </w:tc>
        <w:tc>
          <w:tcPr>
            <w:tcW w:w="28" w:type="dxa"/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9,44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левоміколь</w:t>
            </w:r>
          </w:p>
        </w:tc>
        <w:tc>
          <w:tcPr>
            <w:tcW w:w="28" w:type="dxa"/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33621100-0протитромбозні 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168,62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гепарін</w:t>
            </w:r>
          </w:p>
        </w:tc>
        <w:tc>
          <w:tcPr>
            <w:tcW w:w="28" w:type="dxa"/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BA5822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3362200-8 протигіпертонічні 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38,44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каптопрес</w:t>
            </w:r>
          </w:p>
        </w:tc>
        <w:tc>
          <w:tcPr>
            <w:tcW w:w="28" w:type="dxa"/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4E3CF7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33661100-2 анестетичні 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479,6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лидокаїн</w:t>
            </w:r>
          </w:p>
        </w:tc>
        <w:tc>
          <w:tcPr>
            <w:tcW w:w="28" w:type="dxa"/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33631400-6 антибіотики та дерм.засоби20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323,50106,62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цефтриаксон</w:t>
            </w:r>
          </w:p>
        </w:tc>
        <w:tc>
          <w:tcPr>
            <w:tcW w:w="28" w:type="dxa"/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33621200-7 кровоспинні 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57,20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етамзілат</w:t>
            </w:r>
          </w:p>
        </w:tc>
        <w:tc>
          <w:tcPr>
            <w:tcW w:w="28" w:type="dxa"/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B795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3369200-7 медичні розчини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146,80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Септил спирт – 70%</w:t>
            </w:r>
          </w:p>
        </w:tc>
        <w:tc>
          <w:tcPr>
            <w:tcW w:w="28" w:type="dxa"/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585,60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Септил спирт 70%</w:t>
            </w:r>
          </w:p>
        </w:tc>
        <w:tc>
          <w:tcPr>
            <w:tcW w:w="28" w:type="dxa"/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09123000-7 природний газ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7,395 кубм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ТОВ «ЖИТОМИРГАЗ ЗБУТ» 39577504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дог.№11410</w:t>
            </w:r>
            <w:r>
              <w:rPr>
                <w:rFonts w:ascii="Arial Narrow" w:hAnsi="Arial Narrow"/>
                <w:bdr w:val="none" w:sz="0" w:space="0" w:color="auto" w:frame="1"/>
                <w:lang w:val="en-US" w:eastAsia="ru-RU"/>
              </w:rPr>
              <w:t xml:space="preserve">RJEEAB016 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від </w:t>
            </w:r>
            <w:r>
              <w:rPr>
                <w:rFonts w:ascii="Arial Narrow" w:hAnsi="Arial Narrow"/>
                <w:bdr w:val="none" w:sz="0" w:space="0" w:color="auto" w:frame="1"/>
                <w:lang w:val="en-US" w:eastAsia="ru-RU"/>
              </w:rPr>
              <w:t>14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.0</w:t>
            </w:r>
            <w:r>
              <w:rPr>
                <w:rFonts w:ascii="Arial Narrow" w:hAnsi="Arial Narrow"/>
                <w:bdr w:val="none" w:sz="0" w:space="0" w:color="auto" w:frame="1"/>
                <w:lang w:val="en-US" w:eastAsia="ru-RU"/>
              </w:rPr>
              <w:t>3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.201</w:t>
            </w:r>
            <w:r>
              <w:rPr>
                <w:rFonts w:ascii="Arial Narrow" w:hAnsi="Arial Narrow"/>
                <w:bdr w:val="none" w:sz="0" w:space="0" w:color="auto" w:frame="1"/>
                <w:lang w:val="en-US" w:eastAsia="ru-RU"/>
              </w:rPr>
              <w:t>6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B54810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en-US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en-US" w:eastAsia="ru-RU"/>
              </w:rPr>
              <w:t>73576.87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Газ природній </w:t>
            </w:r>
          </w:p>
        </w:tc>
        <w:tc>
          <w:tcPr>
            <w:tcW w:w="28" w:type="dxa"/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ТОВ  «К.І.Т.2013»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Дог.№1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en-US" w:eastAsia="ru-RU"/>
              </w:rPr>
              <w:t>78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 xml:space="preserve"> від 1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en-US" w:eastAsia="ru-RU"/>
              </w:rPr>
              <w:t>7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.0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en-US" w:eastAsia="ru-RU"/>
              </w:rPr>
              <w:t>3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90923000-3послуги з дератизації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331,50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дератизація</w:t>
            </w:r>
          </w:p>
        </w:tc>
        <w:tc>
          <w:tcPr>
            <w:tcW w:w="28" w:type="dxa"/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90921000-9 послуги з дезінфікування та витравлювання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331,50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дезінсекція</w:t>
            </w:r>
          </w:p>
        </w:tc>
        <w:tc>
          <w:tcPr>
            <w:tcW w:w="28" w:type="dxa"/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B54810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65210000-8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 w:rsidRPr="00EB595A"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eastAsia="ru-RU"/>
              </w:rPr>
              <w:t>9.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en-US" w:eastAsia="ru-RU"/>
              </w:rPr>
              <w:t>428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 xml:space="preserve"> куб.м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ПАТ»Житомиргаз»93344071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Дог.»3207 від 23.02.2016р.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EB595A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eastAsia="ru-RU"/>
              </w:rPr>
            </w:pPr>
            <w:r w:rsidRPr="00EB595A">
              <w:rPr>
                <w:rFonts w:ascii="Arial Narrow" w:hAnsi="Arial Narrow"/>
                <w:bdr w:val="none" w:sz="0" w:space="0" w:color="auto" w:frame="1"/>
                <w:lang w:eastAsia="ru-RU"/>
              </w:rPr>
              <w:t>7980.36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Розподіл природного газу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50610000-4 ТО охоронної сигналізації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5,6 У.Од.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УПО в Житомирській області, 40109091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 xml:space="preserve">Дог.№121/16/ж від 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en-US" w:eastAsia="ru-RU"/>
              </w:rPr>
              <w:t>23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.0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en-US" w:eastAsia="ru-RU"/>
              </w:rPr>
              <w:t>3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.2016р.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196,00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Обслуговування сигналізації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Огородник Ід.№2041902816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 w:rsidRPr="00A52803"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>Договор №</w:t>
            </w:r>
            <w:r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en-US" w:eastAsia="ru-RU"/>
              </w:rPr>
              <w:t>23</w:t>
            </w:r>
            <w:r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 xml:space="preserve"> від </w:t>
            </w:r>
            <w:r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en-US" w:eastAsia="ru-RU"/>
              </w:rPr>
              <w:t>30</w:t>
            </w:r>
            <w:r w:rsidRPr="00A52803"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>.0</w:t>
            </w:r>
            <w:r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en-US" w:eastAsia="ru-RU"/>
              </w:rPr>
              <w:t>3</w:t>
            </w:r>
            <w:r w:rsidRPr="00A52803"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>.2016р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878C1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32354110-3 рентгенівська плівка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EB595A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en-US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en-US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en-US" w:eastAsia="ru-RU"/>
              </w:rPr>
              <w:t>1576</w:t>
            </w: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Плівка дентальна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EB595A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en-US" w:eastAsia="ru-RU"/>
              </w:rPr>
              <w:t xml:space="preserve">24931240-3 </w:t>
            </w: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фіксажі для рентген плівок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385,00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фіксаж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249311230-3проявники для рентген плівок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1220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проявник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33124131-2індикаторні смужки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2000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408,00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Індикатор мед ис-180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33631600-8 антисептичні та деззасоби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246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дезекон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33141800-8 стоматологічні матеріали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665,00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цеміон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193BD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985,00 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форедент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727,16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ендометазон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222,00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евгенол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165,00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капрамін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903E7C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558,00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белацин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288,00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Дентин-паста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33141000-0 медматеріали одноразового застосування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9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414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маски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2000,00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Ватні валіки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222,00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нагрудники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33141830-7 пломбувальний цемент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120,00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Уніцем білий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E069D4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193BD9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highlight w:val="green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198,00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каласепт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E069D4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193BD9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highlight w:val="green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111,00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Девіт-с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E069D4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252,00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Аргенат двухкомп.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193BD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830,00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спрей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1008,00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тієдент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1006,00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Бьютіс хім.комп.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33131300-стомат. Інструменти одноразового застосування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193BD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12000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5940,00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пульпоекстрактори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193BD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712,00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 Соф-лекс диски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193BD9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488,00 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Дрільбори кутові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308,00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матриці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216,00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слиновідсмоктувач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716,00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аплікатор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2925,00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лентуло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117,00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Щітка шліф.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134,00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Голка карпульна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240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120,00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штіфт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90,38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Голка хірургічна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258,00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Голки кореневі</w:t>
            </w: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33131142-4 стоматологічні каналонаповнювачі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EB595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15,00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Чаша гумова</w:t>
            </w:r>
          </w:p>
        </w:tc>
        <w:tc>
          <w:tcPr>
            <w:tcW w:w="28" w:type="dxa"/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DC0F30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24952100-3 стоматологічний віск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344,00 без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Віск базисний</w:t>
            </w:r>
          </w:p>
        </w:tc>
        <w:tc>
          <w:tcPr>
            <w:tcW w:w="28" w:type="dxa"/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E069D4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33131000-7 стоматологічні ручні інструменти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DC22B7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DC22B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2520,00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Роторна група</w:t>
            </w:r>
          </w:p>
        </w:tc>
        <w:tc>
          <w:tcPr>
            <w:tcW w:w="28" w:type="dxa"/>
          </w:tcPr>
          <w:p w:rsidR="00201C1C" w:rsidRPr="00DC22B7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green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Pr="00DC22B7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green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DC22B7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DC22B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120,00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шпатель</w:t>
            </w:r>
          </w:p>
        </w:tc>
        <w:tc>
          <w:tcPr>
            <w:tcW w:w="28" w:type="dxa"/>
          </w:tcPr>
          <w:p w:rsidR="00201C1C" w:rsidRPr="00DC22B7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green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Pr="00DC22B7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green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DC22B7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DC22B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240,00 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пінцет анатомічний</w:t>
            </w:r>
          </w:p>
        </w:tc>
        <w:tc>
          <w:tcPr>
            <w:tcW w:w="28" w:type="dxa"/>
          </w:tcPr>
          <w:p w:rsidR="00201C1C" w:rsidRPr="00DC22B7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green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Pr="00DC22B7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green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DC22B7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DC22B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1200,00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Пінцет стоматолог.</w:t>
            </w:r>
          </w:p>
        </w:tc>
        <w:tc>
          <w:tcPr>
            <w:tcW w:w="28" w:type="dxa"/>
          </w:tcPr>
          <w:p w:rsidR="00201C1C" w:rsidRPr="00DC22B7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green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Pr="00DC22B7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green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625,00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Дзеркало стомат.</w:t>
            </w:r>
          </w:p>
        </w:tc>
        <w:tc>
          <w:tcPr>
            <w:tcW w:w="28" w:type="dxa"/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782027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33131510-5 стоматолгічні бури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152,00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Бори алм. турб.</w:t>
            </w:r>
          </w:p>
        </w:tc>
        <w:tc>
          <w:tcPr>
            <w:tcW w:w="28" w:type="dxa"/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33138000-6 матеріали для протез.зубів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399,00 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кромопан</w:t>
            </w:r>
          </w:p>
        </w:tc>
        <w:tc>
          <w:tcPr>
            <w:tcW w:w="28" w:type="dxa"/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555,00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Сінгл-бонд</w:t>
            </w:r>
          </w:p>
        </w:tc>
        <w:tc>
          <w:tcPr>
            <w:tcW w:w="28" w:type="dxa"/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033E8E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«Ракович» Ід..№2900115928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Дог.№ 22 30,03,2016р.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33631600-8 антисептичні та дез.засоби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E150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3305,98 з пдв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Хлорантоін, АХД, бацилол, бланідас</w:t>
            </w:r>
          </w:p>
        </w:tc>
        <w:tc>
          <w:tcPr>
            <w:tcW w:w="28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33631600-8 антисептичні і дез.засоби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189,00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Азофенол</w:t>
            </w:r>
          </w:p>
        </w:tc>
        <w:tc>
          <w:tcPr>
            <w:tcW w:w="28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33141115-9 медична вата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225,82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Вата мед.гігієнічна</w:t>
            </w:r>
          </w:p>
        </w:tc>
        <w:tc>
          <w:tcPr>
            <w:tcW w:w="28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33141310-6  шприци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53,94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Шприц імп.№5</w:t>
            </w:r>
          </w:p>
        </w:tc>
        <w:tc>
          <w:tcPr>
            <w:tcW w:w="28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33141114-2 медична марля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56,00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Марлевий відріз </w:t>
            </w:r>
          </w:p>
        </w:tc>
        <w:tc>
          <w:tcPr>
            <w:tcW w:w="28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878C1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32354110-3 рентгенівська плівка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4928</w:t>
            </w:r>
          </w:p>
          <w:p w:rsidR="00201C1C" w:rsidRPr="00546AFB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546AFB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</w:pPr>
            <w:r w:rsidRPr="00546AFB">
              <w:rPr>
                <w:rFonts w:ascii="Arial Narrow" w:hAnsi="Arial Narrow"/>
                <w:highlight w:val="yellow"/>
                <w:bdr w:val="none" w:sz="0" w:space="0" w:color="auto" w:frame="1"/>
                <w:lang w:val="uk-UA" w:eastAsia="ru-RU"/>
              </w:rPr>
              <w:t>Плівка дентальна</w:t>
            </w:r>
          </w:p>
        </w:tc>
        <w:tc>
          <w:tcPr>
            <w:tcW w:w="28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33141420-0 хірургічні рукавички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E150F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730,00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Рукавички (нітрил)</w:t>
            </w:r>
          </w:p>
        </w:tc>
        <w:tc>
          <w:tcPr>
            <w:tcW w:w="28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33141800-8 стоматологічні матеріали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142,00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Йодоформ </w:t>
            </w:r>
          </w:p>
        </w:tc>
        <w:tc>
          <w:tcPr>
            <w:tcW w:w="28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CB6DB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E069D4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33131000-7 стоматологічні ручні інструменти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821,00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наконечник</w:t>
            </w:r>
          </w:p>
        </w:tc>
        <w:tc>
          <w:tcPr>
            <w:tcW w:w="28" w:type="dxa"/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33141411-4 скальпелі та леза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340,00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леза</w:t>
            </w:r>
          </w:p>
        </w:tc>
        <w:tc>
          <w:tcPr>
            <w:tcW w:w="28" w:type="dxa"/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33141125-2 матеріали для накладання хірургічних швів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350,00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Кетгут33131200-9 хірургічні стоматологічні голки</w:t>
            </w:r>
          </w:p>
        </w:tc>
        <w:tc>
          <w:tcPr>
            <w:tcW w:w="28" w:type="dxa"/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1E07">
            <w:pPr>
              <w:spacing w:after="0" w:line="120" w:lineRule="atLeast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6A1E07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33131200-9 хірургічні стоматологічні голки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1E0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45,00 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6A1E07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голка хірургічна</w:t>
            </w:r>
          </w:p>
        </w:tc>
        <w:tc>
          <w:tcPr>
            <w:tcW w:w="28" w:type="dxa"/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D5605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1E0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33141310-6  шприци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A1E0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600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1E0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6A1E0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1E0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600,00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6A1E0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Шприц імп.№5, №2</w:t>
            </w:r>
          </w:p>
        </w:tc>
        <w:tc>
          <w:tcPr>
            <w:tcW w:w="28" w:type="dxa"/>
          </w:tcPr>
          <w:p w:rsidR="00201C1C" w:rsidRDefault="00201C1C" w:rsidP="006A1E0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6A1E07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Огородник Ід.№2041902816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 w:rsidRPr="00A52803"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>Договор №</w:t>
            </w:r>
            <w:r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en-US" w:eastAsia="ru-RU"/>
              </w:rPr>
              <w:t>23</w:t>
            </w:r>
            <w:r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 xml:space="preserve"> від </w:t>
            </w:r>
            <w:r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en-US" w:eastAsia="ru-RU"/>
              </w:rPr>
              <w:t>30</w:t>
            </w:r>
            <w:r w:rsidRPr="00A52803"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>.0</w:t>
            </w:r>
            <w:r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en-US" w:eastAsia="ru-RU"/>
              </w:rPr>
              <w:t>3</w:t>
            </w:r>
            <w:r w:rsidRPr="00A52803">
              <w:rPr>
                <w:rFonts w:ascii="Arial Narrow" w:hAnsi="Arial Narrow"/>
                <w:sz w:val="20"/>
                <w:szCs w:val="20"/>
                <w:bdr w:val="none" w:sz="0" w:space="0" w:color="auto" w:frame="1"/>
                <w:lang w:val="uk-UA" w:eastAsia="ru-RU"/>
              </w:rPr>
              <w:t>.2016р</w:t>
            </w: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8B2E2A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33141800-8 стоматологічні матеріали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2058,68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Абсцесс-ремеди</w:t>
            </w:r>
          </w:p>
        </w:tc>
        <w:tc>
          <w:tcPr>
            <w:tcW w:w="28" w:type="dxa"/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1424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Соф-лекс диски</w:t>
            </w:r>
          </w:p>
        </w:tc>
        <w:tc>
          <w:tcPr>
            <w:tcW w:w="28" w:type="dxa"/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9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756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Апекс-дент </w:t>
            </w:r>
          </w:p>
        </w:tc>
        <w:tc>
          <w:tcPr>
            <w:tcW w:w="28" w:type="dxa"/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33131300-стомат. Інструменти одноразового застосування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990</w:t>
            </w: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пульпоекстрактори</w:t>
            </w:r>
          </w:p>
        </w:tc>
        <w:tc>
          <w:tcPr>
            <w:tcW w:w="28" w:type="dxa"/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851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наконечник</w:t>
            </w:r>
          </w:p>
        </w:tc>
        <w:tc>
          <w:tcPr>
            <w:tcW w:w="28" w:type="dxa"/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33130000-0 стоматологічні та вузькоспеціалізовані інструменти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40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200,00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 Чашка резинова</w:t>
            </w:r>
          </w:p>
        </w:tc>
        <w:tc>
          <w:tcPr>
            <w:tcW w:w="28" w:type="dxa"/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8B2E2A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 w:rsidRPr="00782027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33131510-5 стоматолгічні бури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380</w:t>
            </w:r>
            <w:r w:rsidRPr="00903E7C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903E7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Бори твс</w:t>
            </w:r>
          </w:p>
        </w:tc>
        <w:tc>
          <w:tcPr>
            <w:tcW w:w="28" w:type="dxa"/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738,00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Лампа бактерицидна</w:t>
            </w:r>
          </w:p>
        </w:tc>
        <w:tc>
          <w:tcPr>
            <w:tcW w:w="28" w:type="dxa"/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19520000-7 пластмасові вироби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1276,00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Контейнер передстерилізаційний</w:t>
            </w:r>
          </w:p>
        </w:tc>
        <w:tc>
          <w:tcPr>
            <w:tcW w:w="28" w:type="dxa"/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33124131-2 індикаторні смужки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204,00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Індикатор мед.ис-180</w:t>
            </w:r>
          </w:p>
        </w:tc>
        <w:tc>
          <w:tcPr>
            <w:tcW w:w="28" w:type="dxa"/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ФОП «Ракович» Ід..№2900115928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Дог.№ 23/1 30,03,2016р.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8" w:type="dxa"/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33793000-5 скляний посуд лабораторного призначення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290,04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Чашка петрі</w:t>
            </w:r>
          </w:p>
        </w:tc>
        <w:tc>
          <w:tcPr>
            <w:tcW w:w="28" w:type="dxa"/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33631600 антисептичні та дез.засоби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138,00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АХД 2000</w:t>
            </w:r>
          </w:p>
        </w:tc>
        <w:tc>
          <w:tcPr>
            <w:tcW w:w="28" w:type="dxa"/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795BC5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33141420-0 хірургічні рукавички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500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365,00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Рукавички (нітрил)</w:t>
            </w:r>
          </w:p>
        </w:tc>
        <w:tc>
          <w:tcPr>
            <w:tcW w:w="28" w:type="dxa"/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19520000-7 пластмасові вироби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270,00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Контейнер передстерилізаційний</w:t>
            </w:r>
          </w:p>
        </w:tc>
        <w:tc>
          <w:tcPr>
            <w:tcW w:w="28" w:type="dxa"/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33100000-1 медичне обладнання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339,00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Вимірювач тиску</w:t>
            </w:r>
          </w:p>
        </w:tc>
        <w:tc>
          <w:tcPr>
            <w:tcW w:w="28" w:type="dxa"/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33631600-8 </w:t>
            </w:r>
            <w:r w:rsidRPr="0046351F"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 антисептичні та дез.засоби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630,00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 xml:space="preserve"> азофенол</w:t>
            </w:r>
          </w:p>
        </w:tc>
        <w:tc>
          <w:tcPr>
            <w:tcW w:w="28" w:type="dxa"/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  <w:tr w:rsidR="00201C1C" w:rsidRPr="001F39E0" w:rsidTr="005713A3">
        <w:trPr>
          <w:trHeight w:val="1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33141310-6  шприци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  <w:t>35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Pr="006B56A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sz w:val="16"/>
                <w:szCs w:val="16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350,00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  <w:r>
              <w:rPr>
                <w:rFonts w:ascii="Arial Narrow" w:hAnsi="Arial Narrow"/>
                <w:bdr w:val="none" w:sz="0" w:space="0" w:color="auto" w:frame="1"/>
                <w:lang w:val="uk-UA" w:eastAsia="ru-RU"/>
              </w:rPr>
              <w:t>Шприц імп.№5</w:t>
            </w:r>
          </w:p>
        </w:tc>
        <w:tc>
          <w:tcPr>
            <w:tcW w:w="28" w:type="dxa"/>
            <w:tcBorders>
              <w:bottom w:val="single" w:sz="2" w:space="0" w:color="2474C1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23" w:type="dxa"/>
            <w:tcBorders>
              <w:bottom w:val="single" w:sz="2" w:space="0" w:color="2474C1"/>
            </w:tcBorders>
          </w:tcPr>
          <w:p w:rsidR="00201C1C" w:rsidRDefault="00201C1C" w:rsidP="0046351F">
            <w:pPr>
              <w:spacing w:after="0" w:line="120" w:lineRule="atLeast"/>
              <w:jc w:val="center"/>
              <w:textAlignment w:val="baseline"/>
              <w:rPr>
                <w:rFonts w:ascii="Arial Narrow" w:hAnsi="Arial Narrow"/>
                <w:bdr w:val="none" w:sz="0" w:space="0" w:color="auto" w:frame="1"/>
                <w:lang w:val="uk-UA" w:eastAsia="ru-RU"/>
              </w:rPr>
            </w:pPr>
          </w:p>
        </w:tc>
      </w:tr>
    </w:tbl>
    <w:p w:rsidR="00201C1C" w:rsidRPr="00071FD1" w:rsidRDefault="00201C1C" w:rsidP="00BD403A">
      <w:pPr>
        <w:spacing w:after="0" w:line="240" w:lineRule="auto"/>
        <w:ind w:left="450" w:right="450"/>
        <w:jc w:val="center"/>
        <w:textAlignment w:val="baseline"/>
        <w:rPr>
          <w:rFonts w:ascii="Arial Narrow" w:hAnsi="Arial Narrow"/>
          <w:lang w:eastAsia="ru-RU"/>
        </w:rPr>
      </w:pPr>
      <w:bookmarkStart w:id="2" w:name="n5"/>
      <w:bookmarkEnd w:id="2"/>
    </w:p>
    <w:p w:rsidR="00201C1C" w:rsidRPr="004D6038" w:rsidRDefault="00201C1C" w:rsidP="00BD403A">
      <w:pPr>
        <w:rPr>
          <w:rFonts w:ascii="Arial Narrow" w:hAnsi="Arial Narrow"/>
          <w:lang w:val="uk-UA"/>
        </w:rPr>
      </w:pPr>
      <w:bookmarkStart w:id="3" w:name="n4"/>
      <w:bookmarkEnd w:id="3"/>
    </w:p>
    <w:p w:rsidR="00201C1C" w:rsidRPr="0022087A" w:rsidRDefault="00201C1C">
      <w:pPr>
        <w:rPr>
          <w:lang w:val="uk-UA"/>
        </w:rPr>
      </w:pPr>
      <w:r>
        <w:rPr>
          <w:lang w:val="uk-UA"/>
        </w:rPr>
        <w:t>Голова тендерного комітету                                                                        Гуренко Л.М.</w:t>
      </w:r>
    </w:p>
    <w:sectPr w:rsidR="00201C1C" w:rsidRPr="0022087A" w:rsidSect="006F36A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C1C" w:rsidRDefault="00201C1C" w:rsidP="006F36AD">
      <w:pPr>
        <w:spacing w:after="0" w:line="240" w:lineRule="auto"/>
      </w:pPr>
      <w:r>
        <w:separator/>
      </w:r>
    </w:p>
  </w:endnote>
  <w:endnote w:type="continuationSeparator" w:id="0">
    <w:p w:rsidR="00201C1C" w:rsidRDefault="00201C1C" w:rsidP="006F3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C1C" w:rsidRDefault="00201C1C" w:rsidP="006F36AD">
      <w:pPr>
        <w:spacing w:after="0" w:line="240" w:lineRule="auto"/>
      </w:pPr>
      <w:r>
        <w:separator/>
      </w:r>
    </w:p>
  </w:footnote>
  <w:footnote w:type="continuationSeparator" w:id="0">
    <w:p w:rsidR="00201C1C" w:rsidRDefault="00201C1C" w:rsidP="006F36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403A"/>
    <w:rsid w:val="0001590F"/>
    <w:rsid w:val="00033E8E"/>
    <w:rsid w:val="00071FD1"/>
    <w:rsid w:val="000D349D"/>
    <w:rsid w:val="000D6236"/>
    <w:rsid w:val="000E12AD"/>
    <w:rsid w:val="000E4A9F"/>
    <w:rsid w:val="00136E14"/>
    <w:rsid w:val="00182442"/>
    <w:rsid w:val="00182DA7"/>
    <w:rsid w:val="001840D6"/>
    <w:rsid w:val="00193BD9"/>
    <w:rsid w:val="001A7132"/>
    <w:rsid w:val="001B66E0"/>
    <w:rsid w:val="001F39E0"/>
    <w:rsid w:val="001F7B6E"/>
    <w:rsid w:val="00201C1C"/>
    <w:rsid w:val="0022087A"/>
    <w:rsid w:val="0033137E"/>
    <w:rsid w:val="00332647"/>
    <w:rsid w:val="0033672C"/>
    <w:rsid w:val="00344408"/>
    <w:rsid w:val="00370031"/>
    <w:rsid w:val="003A027E"/>
    <w:rsid w:val="003F4C19"/>
    <w:rsid w:val="0045199C"/>
    <w:rsid w:val="0046351F"/>
    <w:rsid w:val="00491BF4"/>
    <w:rsid w:val="00493E29"/>
    <w:rsid w:val="004B602F"/>
    <w:rsid w:val="004B6FDC"/>
    <w:rsid w:val="004D6038"/>
    <w:rsid w:val="004E3CF7"/>
    <w:rsid w:val="004F5D65"/>
    <w:rsid w:val="00546AFB"/>
    <w:rsid w:val="005713A3"/>
    <w:rsid w:val="005B1015"/>
    <w:rsid w:val="005B69C6"/>
    <w:rsid w:val="005F069A"/>
    <w:rsid w:val="006A1E07"/>
    <w:rsid w:val="006A3A0A"/>
    <w:rsid w:val="006B033A"/>
    <w:rsid w:val="006B56AC"/>
    <w:rsid w:val="006B6354"/>
    <w:rsid w:val="006D6AEF"/>
    <w:rsid w:val="006F36AD"/>
    <w:rsid w:val="00782027"/>
    <w:rsid w:val="00795BC5"/>
    <w:rsid w:val="007C22BD"/>
    <w:rsid w:val="007C273E"/>
    <w:rsid w:val="00832339"/>
    <w:rsid w:val="0083657C"/>
    <w:rsid w:val="008558C2"/>
    <w:rsid w:val="008843E0"/>
    <w:rsid w:val="008936AE"/>
    <w:rsid w:val="008B2E2A"/>
    <w:rsid w:val="008C2531"/>
    <w:rsid w:val="008D644F"/>
    <w:rsid w:val="008D67D5"/>
    <w:rsid w:val="008F2316"/>
    <w:rsid w:val="00903E7C"/>
    <w:rsid w:val="009547C9"/>
    <w:rsid w:val="009878C1"/>
    <w:rsid w:val="009C0A72"/>
    <w:rsid w:val="009F08F5"/>
    <w:rsid w:val="00A0422F"/>
    <w:rsid w:val="00A45B12"/>
    <w:rsid w:val="00A52803"/>
    <w:rsid w:val="00A645E4"/>
    <w:rsid w:val="00A66937"/>
    <w:rsid w:val="00B12C20"/>
    <w:rsid w:val="00B54810"/>
    <w:rsid w:val="00BA5822"/>
    <w:rsid w:val="00BA79AF"/>
    <w:rsid w:val="00BD403A"/>
    <w:rsid w:val="00C04DA9"/>
    <w:rsid w:val="00C41E52"/>
    <w:rsid w:val="00C42020"/>
    <w:rsid w:val="00C52DA0"/>
    <w:rsid w:val="00C5548B"/>
    <w:rsid w:val="00CB6DB5"/>
    <w:rsid w:val="00CB7959"/>
    <w:rsid w:val="00CC510D"/>
    <w:rsid w:val="00CD2C80"/>
    <w:rsid w:val="00D10808"/>
    <w:rsid w:val="00D32E78"/>
    <w:rsid w:val="00D36C63"/>
    <w:rsid w:val="00D56055"/>
    <w:rsid w:val="00D6604C"/>
    <w:rsid w:val="00D863C1"/>
    <w:rsid w:val="00D87A04"/>
    <w:rsid w:val="00D94A6F"/>
    <w:rsid w:val="00D9727C"/>
    <w:rsid w:val="00DB1D24"/>
    <w:rsid w:val="00DB3690"/>
    <w:rsid w:val="00DC0F30"/>
    <w:rsid w:val="00DC1039"/>
    <w:rsid w:val="00DC22B7"/>
    <w:rsid w:val="00E069D4"/>
    <w:rsid w:val="00E150F7"/>
    <w:rsid w:val="00E15DCA"/>
    <w:rsid w:val="00E61ABE"/>
    <w:rsid w:val="00EB4F91"/>
    <w:rsid w:val="00EB595A"/>
    <w:rsid w:val="00EC243F"/>
    <w:rsid w:val="00F13071"/>
    <w:rsid w:val="00F17F52"/>
    <w:rsid w:val="00F47765"/>
    <w:rsid w:val="00FF1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03A"/>
    <w:pPr>
      <w:spacing w:after="200" w:line="276" w:lineRule="auto"/>
    </w:pPr>
    <w:rPr>
      <w:rFonts w:eastAsia="Times New Roman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36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F36AD"/>
    <w:rPr>
      <w:rFonts w:ascii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rsid w:val="006F36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F36AD"/>
    <w:rPr>
      <w:rFonts w:ascii="Calibri" w:hAnsi="Calibri" w:cs="Times New Roman"/>
      <w:lang w:val="ru-RU"/>
    </w:rPr>
  </w:style>
  <w:style w:type="character" w:styleId="Hyperlink">
    <w:name w:val="Hyperlink"/>
    <w:basedOn w:val="DefaultParagraphFont"/>
    <w:uiPriority w:val="99"/>
    <w:semiHidden/>
    <w:rsid w:val="009F08F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64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45E4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1678</TotalTime>
  <Pages>12</Pages>
  <Words>3391</Words>
  <Characters>19332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2016-05-30T12:26:00Z</cp:lastPrinted>
  <dcterms:created xsi:type="dcterms:W3CDTF">2016-05-17T12:38:00Z</dcterms:created>
  <dcterms:modified xsi:type="dcterms:W3CDTF">2016-05-30T12:27:00Z</dcterms:modified>
</cp:coreProperties>
</file>